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5A831" w14:textId="48B9D4A1" w:rsidR="00F97D61" w:rsidRPr="00F97D61" w:rsidRDefault="00F97D61" w:rsidP="00F97D61">
      <w:pPr>
        <w:pStyle w:val="p1"/>
        <w:rPr>
          <w:rFonts w:ascii="Minion Pro" w:hAnsi="Minion Pro"/>
          <w:b/>
          <w:bCs/>
          <w:sz w:val="20"/>
          <w:szCs w:val="20"/>
          <w:lang w:val="it-IT"/>
        </w:rPr>
      </w:pPr>
      <w:proofErr w:type="spellStart"/>
      <w:r w:rsidRPr="00F97D61">
        <w:rPr>
          <w:rFonts w:ascii="Heiti TC" w:eastAsia="Heiti TC" w:hAnsi="Heiti TC" w:cs="Heiti TC" w:hint="eastAsia"/>
          <w:b/>
          <w:bCs/>
          <w:sz w:val="20"/>
          <w:szCs w:val="20"/>
          <w:lang w:val="it-IT"/>
        </w:rPr>
        <w:t>为庆</w:t>
      </w:r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祝中国新年的到来</w:t>
      </w:r>
      <w:proofErr w:type="spellEnd"/>
      <w:r w:rsidRPr="00F97D61">
        <w:rPr>
          <w:rFonts w:ascii="Minion Pro" w:hAnsi="Minion Pro"/>
          <w:b/>
          <w:bCs/>
          <w:sz w:val="20"/>
          <w:szCs w:val="20"/>
          <w:lang w:val="it-IT"/>
        </w:rPr>
        <w:t>——</w:t>
      </w:r>
      <w:proofErr w:type="spellStart"/>
      <w:r w:rsidRPr="00F97D61">
        <w:rPr>
          <w:rFonts w:ascii="Heiti TC" w:eastAsia="Heiti TC" w:hAnsi="Heiti TC" w:cs="Heiti TC" w:hint="eastAsia"/>
          <w:b/>
          <w:bCs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年</w:t>
      </w:r>
      <w:proofErr w:type="spellEnd"/>
      <w:r w:rsidRPr="00F97D61">
        <w:rPr>
          <w:rFonts w:ascii="Minion Pro" w:hAnsi="Minion Pro"/>
          <w:b/>
          <w:bCs/>
          <w:sz w:val="20"/>
          <w:szCs w:val="20"/>
          <w:lang w:val="it-IT"/>
        </w:rPr>
        <w:t xml:space="preserve">——MASSIMODECARLO </w:t>
      </w:r>
      <w:proofErr w:type="spellStart"/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欣然呈</w:t>
      </w:r>
      <w:r w:rsidRPr="00F97D61">
        <w:rPr>
          <w:rFonts w:ascii="Heiti TC" w:eastAsia="Heiti TC" w:hAnsi="Heiti TC" w:cs="Heiti TC" w:hint="eastAsia"/>
          <w:b/>
          <w:bCs/>
          <w:sz w:val="20"/>
          <w:szCs w:val="20"/>
          <w:lang w:val="it-IT"/>
        </w:rPr>
        <w:t>现</w:t>
      </w:r>
      <w:proofErr w:type="spellEnd"/>
      <w:r w:rsidRPr="00F97D61">
        <w:rPr>
          <w:rFonts w:ascii="Minion Pro" w:hAnsi="Minion Pro"/>
          <w:b/>
          <w:bCs/>
          <w:sz w:val="20"/>
          <w:szCs w:val="20"/>
          <w:lang w:val="it-IT"/>
        </w:rPr>
        <w:t xml:space="preserve"> </w:t>
      </w:r>
      <w:proofErr w:type="spellStart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>Bring</w:t>
      </w:r>
      <w:proofErr w:type="spellEnd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 xml:space="preserve"> </w:t>
      </w:r>
      <w:proofErr w:type="spellStart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>forth</w:t>
      </w:r>
      <w:proofErr w:type="spellEnd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 xml:space="preserve"> the </w:t>
      </w:r>
      <w:proofErr w:type="spellStart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>horse</w:t>
      </w:r>
      <w:proofErr w:type="spellEnd"/>
      <w:r w:rsidRPr="00F97D61">
        <w:rPr>
          <w:rFonts w:ascii="Minion Pro" w:hAnsi="Minion Pro"/>
          <w:b/>
          <w:bCs/>
          <w:i/>
          <w:iCs/>
          <w:sz w:val="20"/>
          <w:szCs w:val="20"/>
          <w:lang w:val="it-IT"/>
        </w:rPr>
        <w:t>!</w:t>
      </w:r>
      <w:r>
        <w:rPr>
          <w:rFonts w:ascii="MS Mincho" w:eastAsia="MS Mincho" w:hAnsi="MS Mincho" w:cs="MS Mincho"/>
          <w:b/>
          <w:bCs/>
          <w:sz w:val="20"/>
          <w:szCs w:val="20"/>
          <w:lang w:val="it-IT"/>
        </w:rPr>
        <w:t xml:space="preserve"> </w:t>
      </w:r>
      <w:proofErr w:type="spellStart"/>
      <w:r w:rsidRPr="00F97D61">
        <w:rPr>
          <w:rFonts w:ascii="Heiti TC" w:eastAsia="Heiti TC" w:hAnsi="Heiti TC" w:cs="Heiti TC" w:hint="eastAsia"/>
          <w:b/>
          <w:bCs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是美国</w:t>
      </w:r>
      <w:r w:rsidRPr="00F97D61">
        <w:rPr>
          <w:rFonts w:ascii="Heiti TC" w:eastAsia="Heiti TC" w:hAnsi="Heiti TC" w:cs="Heiti TC" w:hint="eastAsia"/>
          <w:b/>
          <w:bCs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家</w:t>
      </w:r>
      <w:proofErr w:type="spellEnd"/>
      <w:r w:rsidRPr="00F97D61">
        <w:rPr>
          <w:rFonts w:ascii="Minion Pro" w:hAnsi="Minion Pro"/>
          <w:b/>
          <w:bCs/>
          <w:sz w:val="20"/>
          <w:szCs w:val="20"/>
          <w:lang w:val="it-IT"/>
        </w:rPr>
        <w:t xml:space="preserve"> Sarah Miska </w:t>
      </w:r>
      <w:proofErr w:type="spellStart"/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在巴黎的首次个展</w:t>
      </w:r>
      <w:proofErr w:type="spellEnd"/>
      <w:r w:rsidRPr="00F97D61">
        <w:rPr>
          <w:rFonts w:ascii="MS Mincho" w:eastAsia="MS Mincho" w:hAnsi="MS Mincho" w:cs="MS Mincho" w:hint="eastAsia"/>
          <w:b/>
          <w:bCs/>
          <w:sz w:val="20"/>
          <w:szCs w:val="20"/>
          <w:lang w:val="it-IT"/>
        </w:rPr>
        <w:t>。</w:t>
      </w:r>
    </w:p>
    <w:p w14:paraId="3C1A5914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r w:rsidRPr="00F97D61">
        <w:rPr>
          <w:rFonts w:ascii="Minion Pro" w:hAnsi="Minion Pro"/>
          <w:sz w:val="20"/>
          <w:szCs w:val="20"/>
          <w:lang w:val="it-IT"/>
        </w:rPr>
        <w:t xml:space="preserve">Sarah Miska 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的具象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画具有一个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鲜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明的特点：每一个描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象都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含着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诸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多与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世界相关的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细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微元素。本次展出的两件作品分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别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了一匹正在疾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的身体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以及一位身着比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赛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服装的人物形象。正是作品的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标题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揭示了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家希望聚焦并呈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现给观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众的核心主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题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奔跑步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态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（</w:t>
      </w:r>
      <w:r w:rsidRPr="00F97D61">
        <w:rPr>
          <w:rFonts w:ascii="Minion Pro" w:hAnsi="Minion Pro"/>
          <w:i/>
          <w:iCs/>
          <w:sz w:val="20"/>
          <w:szCs w:val="20"/>
          <w:lang w:val="en-GB"/>
        </w:rPr>
        <w:t>Gallop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）</w:t>
      </w:r>
      <w:proofErr w:type="spell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以及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圆顶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礼帽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（</w:t>
      </w:r>
      <w:r w:rsidRPr="00F97D61">
        <w:rPr>
          <w:rFonts w:ascii="Minion Pro" w:hAnsi="Minion Pro"/>
          <w:i/>
          <w:iCs/>
          <w:sz w:val="20"/>
          <w:szCs w:val="20"/>
          <w:lang w:val="en-GB"/>
        </w:rPr>
        <w:t>Bowler</w:t>
      </w:r>
      <w:proofErr w:type="spellEnd"/>
      <w:r w:rsidRPr="00F97D61">
        <w:rPr>
          <w:rFonts w:ascii="Minion Pro" w:hAnsi="Minion Pro"/>
          <w:i/>
          <w:iCs/>
          <w:sz w:val="20"/>
          <w:szCs w:val="20"/>
          <w:lang w:val="en-GB"/>
        </w:rPr>
        <w:t xml:space="preserve"> Hat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），</w:t>
      </w:r>
      <w:proofErr w:type="spell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后者被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视为马术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中的重要元素之一</w:t>
      </w:r>
      <w:proofErr w:type="spellEnd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</w:p>
    <w:p w14:paraId="59D83A64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她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热爱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始于童年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但似乎并非源于某个具体的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时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刻或事件。正如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家本人所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说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她成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长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境中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骑术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主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导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着一种集体想象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；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然而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由于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本身的精英属性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她也意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识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到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要真正融入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个世界并不容易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过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去如此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如今亦然。</w:t>
      </w:r>
    </w:p>
    <w:p w14:paraId="5744FE45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proofErr w:type="spell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因此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proofErr w:type="spellEnd"/>
      <w:r w:rsidRPr="00F97D61">
        <w:rPr>
          <w:rFonts w:ascii="Minion Pro" w:hAnsi="Minion Pro"/>
          <w:sz w:val="20"/>
          <w:szCs w:val="20"/>
          <w:lang w:val="en-GB"/>
        </w:rPr>
        <w:t xml:space="preserve"> Miska 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而言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画成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一种建立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归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属感的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实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践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proofErr w:type="gram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其中</w:t>
      </w:r>
      <w:r w:rsidRPr="00F97D61">
        <w:rPr>
          <w:rFonts w:ascii="Minion Pro" w:hAnsi="Minion Pro"/>
          <w:sz w:val="20"/>
          <w:szCs w:val="20"/>
          <w:lang w:val="en-GB"/>
        </w:rPr>
        <w:t>“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控制</w:t>
      </w:r>
      <w:r w:rsidRPr="00F97D61">
        <w:rPr>
          <w:rFonts w:ascii="Minion Pro" w:hAnsi="Minion Pro"/>
          <w:sz w:val="20"/>
          <w:szCs w:val="20"/>
          <w:lang w:val="en-GB"/>
        </w:rPr>
        <w:t>”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的概念尤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关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键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  <w:r w:rsidRPr="00F97D61">
        <w:rPr>
          <w:rFonts w:ascii="Minion Pro" w:hAnsi="Minion Pro"/>
          <w:sz w:val="20"/>
          <w:szCs w:val="20"/>
          <w:lang w:val="en-GB"/>
        </w:rPr>
        <w:t>“</w:t>
      </w:r>
      <w:proofErr w:type="gramEnd"/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首先关乎控制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自身以及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的控制。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本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上是一种关于呈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：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关于完美与精准</w:t>
      </w:r>
      <w:proofErr w:type="gramStart"/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inion Pro" w:hAnsi="Minion Pro"/>
          <w:sz w:val="20"/>
          <w:szCs w:val="20"/>
          <w:lang w:val="en-GB"/>
        </w:rPr>
        <w:t>”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家如此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道</w:t>
      </w:r>
      <w:proofErr w:type="gramEnd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种控制随后在她的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画中具体化，体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在写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实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且高度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细节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化的画面之中，也体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在她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技法与形象的全面掌控。画面中的近景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细节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往往源自她在网上找到的照片，或是她在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中看到的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景，并在再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过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程中加入自己虚构的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细节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。而画作的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严谨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性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从主体的构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图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方式到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画技法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样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是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多梅尼科</w:t>
      </w:r>
      <w:r w:rsidRPr="00F97D61">
        <w:rPr>
          <w:rFonts w:ascii="Minion Pro" w:hAnsi="Minion Pro"/>
          <w:sz w:val="20"/>
          <w:szCs w:val="20"/>
          <w:lang w:val="en-GB"/>
        </w:rPr>
        <w:t>·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尼奥利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（</w:t>
      </w:r>
      <w:r w:rsidRPr="00F97D61">
        <w:rPr>
          <w:rFonts w:ascii="Minion Pro" w:hAnsi="Minion Pro"/>
          <w:sz w:val="20"/>
          <w:szCs w:val="20"/>
          <w:lang w:val="en-GB"/>
        </w:rPr>
        <w:t xml:space="preserve">Domenico </w:t>
      </w:r>
      <w:proofErr w:type="spellStart"/>
      <w:r w:rsidRPr="00F97D61">
        <w:rPr>
          <w:rFonts w:ascii="Minion Pro" w:hAnsi="Minion Pro"/>
          <w:sz w:val="20"/>
          <w:szCs w:val="20"/>
          <w:lang w:val="en-GB"/>
        </w:rPr>
        <w:t>Gnoli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）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特写画面的致敬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其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鬃毛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细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致而精准的刻画尤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显</w:t>
      </w:r>
      <w:proofErr w:type="spellEnd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</w:p>
    <w:p w14:paraId="0CDB8525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proofErr w:type="spellStart"/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对细节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的关注引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导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了她的表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现选择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：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者的注意力集中在奔跑的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奏上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inion Pro" w:hAnsi="Minion Pro"/>
          <w:sz w:val="20"/>
          <w:szCs w:val="20"/>
          <w:lang w:val="en-GB"/>
        </w:rPr>
        <w:t>Miska</w:t>
      </w:r>
      <w:proofErr w:type="spellEnd"/>
      <w:r w:rsidRPr="00F97D61">
        <w:rPr>
          <w:rFonts w:ascii="Minion Pro" w:hAnsi="Minion Pro"/>
          <w:sz w:val="20"/>
          <w:szCs w:val="20"/>
          <w:lang w:val="en-GB"/>
        </w:rPr>
        <w:t xml:space="preserve"> 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仅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身体的下半部分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从而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隐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藏了能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识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别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其身份的元素。我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并不关心是哪一匹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，也不需要看到将脚踏入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马镫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之人的面孔。真正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处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于画面中心的是运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本身，以及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的控制。黑色背景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进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一步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化了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一点，使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者能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专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注于奔跑的瞬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：画面中似乎不存在地面，但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家依然成功地呈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空的刹那。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腿弯曲的姿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态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了从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向上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力、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腾跃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到下落之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的瞬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。身体被定格在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时间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的正中央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在静止中依然保持着运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张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力。</w:t>
      </w:r>
    </w:p>
    <w:p w14:paraId="5C8F9B61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r w:rsidRPr="00F97D61">
        <w:rPr>
          <w:rFonts w:ascii="Minion Pro" w:hAnsi="Minion Pro"/>
          <w:sz w:val="20"/>
          <w:szCs w:val="20"/>
          <w:lang w:val="en-GB"/>
        </w:rPr>
        <w:t xml:space="preserve">Miska 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两幅画作都献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年</w:t>
      </w:r>
      <w:proofErr w:type="gramStart"/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：</w:t>
      </w:r>
      <w:r w:rsidRPr="00F97D61">
        <w:rPr>
          <w:rFonts w:ascii="Minion Pro" w:hAnsi="Minion Pro"/>
          <w:sz w:val="20"/>
          <w:szCs w:val="20"/>
          <w:lang w:val="en-GB"/>
        </w:rPr>
        <w:t>“</w:t>
      </w:r>
      <w:proofErr w:type="gramEnd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因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是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年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我希望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传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达一种自由的感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觉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而一匹全速奔跑的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在我看来是最完美的形象</w:t>
      </w:r>
      <w:proofErr w:type="gramStart"/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inion Pro" w:hAnsi="Minion Pro"/>
          <w:sz w:val="20"/>
          <w:szCs w:val="20"/>
          <w:lang w:val="en-GB"/>
        </w:rPr>
        <w:t>”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她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道</w:t>
      </w:r>
      <w:proofErr w:type="gramEnd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。根据中国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传统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的能量象征着自由、速度与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转变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的渴望。由于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一年由火元素主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导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</w:t>
      </w:r>
      <w:r w:rsidRPr="00F97D61">
        <w:rPr>
          <w:rFonts w:ascii="Yu Gothic" w:eastAsia="Yu Gothic" w:hAnsi="Yu Gothic" w:cs="Yu Gothic" w:hint="eastAsia"/>
          <w:sz w:val="20"/>
          <w:szCs w:val="20"/>
          <w:lang w:val="it-IT"/>
        </w:rPr>
        <w:t>强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调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了冲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的力量与运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中的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张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力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：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奔跑成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一种向上、向前的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跃进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</w:p>
    <w:p w14:paraId="0C48C842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r w:rsidRPr="00F97D61">
        <w:rPr>
          <w:rFonts w:ascii="Minion Pro" w:hAnsi="Minion Pro"/>
          <w:sz w:val="20"/>
          <w:szCs w:val="20"/>
          <w:lang w:val="en-GB"/>
        </w:rPr>
        <w:t>“</w:t>
      </w:r>
      <w:proofErr w:type="spellStart"/>
      <w:proofErr w:type="gram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控制</w:t>
      </w:r>
      <w:r w:rsidRPr="00F97D61">
        <w:rPr>
          <w:rFonts w:ascii="Minion Pro" w:hAnsi="Minion Pro"/>
          <w:sz w:val="20"/>
          <w:szCs w:val="20"/>
          <w:lang w:val="en-GB"/>
        </w:rPr>
        <w:t>”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一操作性原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样贯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穿于</w:t>
      </w:r>
      <w:proofErr w:type="spellEnd"/>
      <w:proofErr w:type="gramEnd"/>
      <w:r w:rsidRPr="00F97D61">
        <w:rPr>
          <w:rFonts w:ascii="Minion Pro" w:hAnsi="Minion Pro"/>
          <w:sz w:val="20"/>
          <w:szCs w:val="20"/>
          <w:lang w:val="en-GB"/>
        </w:rPr>
        <w:t xml:space="preserve"> </w:t>
      </w:r>
      <w:r w:rsidRPr="00F97D61">
        <w:rPr>
          <w:rFonts w:ascii="Minion Pro" w:hAnsi="Minion Pro"/>
          <w:i/>
          <w:iCs/>
          <w:sz w:val="20"/>
          <w:szCs w:val="20"/>
          <w:lang w:val="en-GB"/>
        </w:rPr>
        <w:t>Bowler Hat</w:t>
      </w:r>
      <w:r w:rsidRPr="00F97D61">
        <w:rPr>
          <w:rFonts w:ascii="Minion Pro" w:hAnsi="Minion Pro"/>
          <w:sz w:val="20"/>
          <w:szCs w:val="20"/>
          <w:lang w:val="en-GB"/>
        </w:rPr>
        <w:t xml:space="preserve"> </w:t>
      </w:r>
      <w:proofErr w:type="spellStart"/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一作中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inion Pro" w:hAnsi="Minion Pro"/>
          <w:sz w:val="20"/>
          <w:szCs w:val="20"/>
          <w:lang w:val="en-GB"/>
        </w:rPr>
        <w:t>Miska</w:t>
      </w:r>
      <w:proofErr w:type="spellEnd"/>
      <w:r w:rsidRPr="00F97D61">
        <w:rPr>
          <w:rFonts w:ascii="Minion Pro" w:hAnsi="Minion Pro"/>
          <w:sz w:val="20"/>
          <w:szCs w:val="20"/>
          <w:lang w:val="en-GB"/>
        </w:rPr>
        <w:t xml:space="preserve"> 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在其中描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了一位背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者的人物。帽子与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髻，以及外套的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织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物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结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构，都被以极其精确的方式呈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现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出来。或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许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是因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比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赛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已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经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接近尾声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头发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并未保持静止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而是略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显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凌乱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仿佛被空气吹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画构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图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严谨结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构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清晰界定的主体、明确而克制的笔触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头发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所暗示的运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感形成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比。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立令人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想到盛装舞步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（</w:t>
      </w:r>
      <w:r w:rsidRPr="00F97D61">
        <w:rPr>
          <w:rFonts w:ascii="Minion Pro" w:hAnsi="Minion Pro"/>
          <w:sz w:val="20"/>
          <w:szCs w:val="20"/>
          <w:lang w:val="en-GB"/>
        </w:rPr>
        <w:t>dressage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）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中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严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苛的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规则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：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在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这项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中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手需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执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行几何化、完全同步的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作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其美学由一套真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实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存在的身体控制机制所支配。在盛装舞步中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仅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每一个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作都被衡量、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编码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并可重复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骑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手必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须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通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过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一系列微小、几乎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难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以察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觉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的信号来控制自己的身体和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的身体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使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动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作看起来自然且毫不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费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力</w:t>
      </w:r>
      <w:r w:rsidRPr="00F97D61">
        <w:rPr>
          <w:rFonts w:ascii="Minion Pro" w:hAnsi="Minion Pro"/>
          <w:sz w:val="20"/>
          <w:szCs w:val="20"/>
          <w:lang w:val="en-GB"/>
        </w:rPr>
        <w:t>——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身体本身也被塑造成符合特定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规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范的形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态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最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终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成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为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一套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预设编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舞的工具。</w:t>
      </w:r>
    </w:p>
    <w:p w14:paraId="5F3754A8" w14:textId="77777777" w:rsidR="00F97D61" w:rsidRPr="00F97D61" w:rsidRDefault="00F97D61" w:rsidP="00F97D61">
      <w:pPr>
        <w:pStyle w:val="p1"/>
        <w:rPr>
          <w:rFonts w:ascii="Minion Pro" w:hAnsi="Minion Pro"/>
          <w:sz w:val="20"/>
          <w:szCs w:val="20"/>
          <w:lang w:val="en-GB"/>
        </w:rPr>
      </w:pP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通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过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对观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者的人物形象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艺术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家邀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请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我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共享其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视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角。她并未要求我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正面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观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看一个站在我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们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面前、意在被注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视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的形象</w:t>
      </w:r>
      <w:r w:rsidRPr="00F97D61">
        <w:rPr>
          <w:rFonts w:ascii="MS Mincho" w:eastAsia="MS Mincho" w:hAnsi="MS Mincho" w:cs="MS Mincho" w:hint="eastAsia"/>
          <w:sz w:val="20"/>
          <w:szCs w:val="20"/>
          <w:lang w:val="en-GB"/>
        </w:rPr>
        <w:t>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而是将我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们带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入一种代入或参与到所描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绘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瞬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间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之中的体</w:t>
      </w:r>
      <w:r w:rsidRPr="00F97D61">
        <w:rPr>
          <w:rFonts w:ascii="Heiti TC" w:eastAsia="Heiti TC" w:hAnsi="Heiti TC" w:cs="Heiti TC" w:hint="eastAsia"/>
          <w:sz w:val="20"/>
          <w:szCs w:val="20"/>
          <w:lang w:val="it-IT"/>
        </w:rPr>
        <w:t>验</w:t>
      </w:r>
      <w:r w:rsidRPr="00F97D61">
        <w:rPr>
          <w:rFonts w:ascii="MS Mincho" w:eastAsia="MS Mincho" w:hAnsi="MS Mincho" w:cs="MS Mincho" w:hint="eastAsia"/>
          <w:sz w:val="20"/>
          <w:szCs w:val="20"/>
          <w:lang w:val="it-IT"/>
        </w:rPr>
        <w:t>。</w:t>
      </w:r>
    </w:p>
    <w:p w14:paraId="488AFEBD" w14:textId="77777777" w:rsidR="00B4700D" w:rsidRPr="00F97D61" w:rsidRDefault="00B4700D" w:rsidP="00B4700D">
      <w:pPr>
        <w:pStyle w:val="p1"/>
        <w:rPr>
          <w:rStyle w:val="s1"/>
          <w:rFonts w:ascii="Minion Pro" w:hAnsi="Minion Pro"/>
          <w:sz w:val="20"/>
          <w:szCs w:val="20"/>
          <w:lang w:val="en-GB"/>
        </w:rPr>
      </w:pPr>
    </w:p>
    <w:p w14:paraId="175B7653" w14:textId="77777777" w:rsidR="00B4700D" w:rsidRPr="00B4700D" w:rsidRDefault="00B4700D" w:rsidP="00B4700D">
      <w:pPr>
        <w:pStyle w:val="p1"/>
        <w:rPr>
          <w:rStyle w:val="s1"/>
          <w:rFonts w:ascii="Minion Pro" w:hAnsi="Minion Pro"/>
          <w:sz w:val="20"/>
          <w:szCs w:val="20"/>
        </w:rPr>
      </w:pPr>
    </w:p>
    <w:p w14:paraId="2AD70394" w14:textId="77777777" w:rsidR="00B4700D" w:rsidRDefault="00B4700D" w:rsidP="00B4700D">
      <w:pPr>
        <w:pStyle w:val="p1"/>
        <w:rPr>
          <w:rStyle w:val="s1"/>
          <w:rFonts w:ascii="Minion Pro" w:eastAsia="MS Mincho" w:hAnsi="Minion Pro" w:cs="MS Mincho"/>
          <w:b/>
          <w:bCs/>
          <w:sz w:val="20"/>
          <w:szCs w:val="20"/>
        </w:rPr>
      </w:pPr>
    </w:p>
    <w:p w14:paraId="15B10BCD" w14:textId="77777777" w:rsidR="00B4700D" w:rsidRDefault="00B4700D" w:rsidP="00B4700D">
      <w:pPr>
        <w:pStyle w:val="p1"/>
        <w:rPr>
          <w:rStyle w:val="s1"/>
          <w:rFonts w:ascii="Minion Pro" w:eastAsia="MS Mincho" w:hAnsi="Minion Pro" w:cs="MS Mincho"/>
          <w:b/>
          <w:bCs/>
          <w:sz w:val="20"/>
          <w:szCs w:val="20"/>
        </w:rPr>
      </w:pPr>
    </w:p>
    <w:p w14:paraId="359D8C0A" w14:textId="77777777" w:rsidR="00F97D61" w:rsidRDefault="00F97D61" w:rsidP="004157A2">
      <w:pPr>
        <w:pStyle w:val="p1"/>
        <w:rPr>
          <w:rStyle w:val="s1"/>
          <w:rFonts w:ascii="Minion Pro" w:eastAsia="MS Mincho" w:hAnsi="Minion Pro" w:cs="MS Mincho"/>
          <w:b/>
          <w:bCs/>
          <w:sz w:val="20"/>
          <w:szCs w:val="20"/>
        </w:rPr>
      </w:pPr>
    </w:p>
    <w:p w14:paraId="017CD725" w14:textId="23980295" w:rsidR="004157A2" w:rsidRPr="00A65DB2" w:rsidRDefault="00F97D61" w:rsidP="004157A2">
      <w:pPr>
        <w:pStyle w:val="p1"/>
        <w:rPr>
          <w:rFonts w:ascii="Minion Pro" w:hAnsi="Minion Pro"/>
          <w:b/>
          <w:bCs/>
          <w:sz w:val="20"/>
          <w:szCs w:val="20"/>
        </w:rPr>
      </w:pPr>
      <w:r>
        <w:rPr>
          <w:rFonts w:ascii="Minion Pro" w:hAnsi="Minion Pro"/>
          <w:b/>
          <w:bCs/>
          <w:sz w:val="20"/>
          <w:szCs w:val="20"/>
        </w:rPr>
        <w:lastRenderedPageBreak/>
        <w:t>Sarah Miska</w:t>
      </w:r>
    </w:p>
    <w:p w14:paraId="10C93EC4" w14:textId="2876F128" w:rsidR="00F97D61" w:rsidRPr="00F97D61" w:rsidRDefault="00F97D61" w:rsidP="00F97D61">
      <w:pPr>
        <w:pStyle w:val="p1"/>
        <w:rPr>
          <w:rFonts w:asciiTheme="minorHAnsi" w:hAnsiTheme="minorHAnsi"/>
          <w:sz w:val="20"/>
          <w:szCs w:val="20"/>
        </w:rPr>
      </w:pPr>
      <w:r w:rsidRPr="00F97D61">
        <w:rPr>
          <w:rFonts w:asciiTheme="minorHAnsi" w:hAnsiTheme="minorHAnsi"/>
          <w:sz w:val="20"/>
          <w:szCs w:val="20"/>
        </w:rPr>
        <w:t>Sarah Miska</w:t>
      </w:r>
      <w:r w:rsidRPr="00F97D61">
        <w:rPr>
          <w:rFonts w:asciiTheme="minorHAnsi" w:eastAsia="MS Mincho" w:hAnsiTheme="minorHAnsi" w:cs="MS Mincho"/>
          <w:sz w:val="20"/>
          <w:szCs w:val="20"/>
        </w:rPr>
        <w:t>，</w:t>
      </w:r>
      <w:r w:rsidRPr="00F97D61">
        <w:rPr>
          <w:rFonts w:asciiTheme="minorHAnsi" w:hAnsiTheme="minorHAnsi"/>
          <w:sz w:val="20"/>
          <w:szCs w:val="20"/>
        </w:rPr>
        <w:t>1983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年出生于美国加利福尼</w:t>
      </w:r>
      <w:r w:rsidRPr="00F97D61">
        <w:rPr>
          <w:rFonts w:asciiTheme="minorHAnsi" w:eastAsia="Heiti TC" w:hAnsiTheme="minorHAnsi" w:cs="Heiti TC"/>
          <w:sz w:val="20"/>
          <w:szCs w:val="20"/>
        </w:rPr>
        <w:t>亚</w:t>
      </w:r>
      <w:r w:rsidRPr="00F97D61">
        <w:rPr>
          <w:rFonts w:asciiTheme="minorHAnsi" w:eastAsia="MS Mincho" w:hAnsiTheme="minorHAnsi" w:cs="MS Mincho"/>
          <w:sz w:val="20"/>
          <w:szCs w:val="20"/>
        </w:rPr>
        <w:t>州</w:t>
      </w:r>
      <w:r w:rsidRPr="00F97D61">
        <w:rPr>
          <w:rFonts w:asciiTheme="minorHAnsi" w:eastAsia="Heiti TC" w:hAnsiTheme="minorHAnsi" w:cs="Heiti TC"/>
          <w:sz w:val="20"/>
          <w:szCs w:val="20"/>
        </w:rPr>
        <w:t>萨</w:t>
      </w:r>
      <w:r w:rsidRPr="00F97D61">
        <w:rPr>
          <w:rFonts w:asciiTheme="minorHAnsi" w:eastAsia="MS Mincho" w:hAnsiTheme="minorHAnsi" w:cs="MS Mincho"/>
          <w:sz w:val="20"/>
          <w:szCs w:val="20"/>
        </w:rPr>
        <w:t>克拉</w:t>
      </w:r>
      <w:r w:rsidRPr="00F97D61">
        <w:rPr>
          <w:rFonts w:asciiTheme="minorHAnsi" w:eastAsia="Yu Gothic" w:hAnsiTheme="minorHAnsi" w:cs="Yu Gothic"/>
          <w:sz w:val="20"/>
          <w:szCs w:val="20"/>
        </w:rPr>
        <w:t>门</w:t>
      </w:r>
      <w:r w:rsidRPr="00F97D61">
        <w:rPr>
          <w:rFonts w:asciiTheme="minorHAnsi" w:eastAsia="MS Mincho" w:hAnsiTheme="minorHAnsi" w:cs="MS Mincho"/>
          <w:sz w:val="20"/>
          <w:szCs w:val="20"/>
        </w:rPr>
        <w:t>托，于</w:t>
      </w:r>
      <w:proofErr w:type="spellEnd"/>
      <w:r w:rsidRPr="00F97D61">
        <w:rPr>
          <w:rFonts w:asciiTheme="minorHAnsi" w:hAnsiTheme="minorHAnsi"/>
          <w:sz w:val="20"/>
          <w:szCs w:val="20"/>
        </w:rPr>
        <w:t>2007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年</w:t>
      </w:r>
      <w:r w:rsidRPr="00F97D61">
        <w:rPr>
          <w:rFonts w:asciiTheme="minorHAnsi" w:eastAsia="Heiti TC" w:hAnsiTheme="minorHAnsi" w:cs="Heiti TC"/>
          <w:sz w:val="20"/>
          <w:szCs w:val="20"/>
        </w:rPr>
        <w:t>获</w:t>
      </w:r>
      <w:r w:rsidRPr="00F97D61">
        <w:rPr>
          <w:rFonts w:asciiTheme="minorHAnsi" w:eastAsia="MS Mincho" w:hAnsiTheme="minorHAnsi" w:cs="MS Mincho"/>
          <w:sz w:val="20"/>
          <w:szCs w:val="20"/>
        </w:rPr>
        <w:t>得拉古</w:t>
      </w:r>
      <w:r w:rsidRPr="00F97D61">
        <w:rPr>
          <w:rFonts w:asciiTheme="minorHAnsi" w:eastAsia="Heiti TC" w:hAnsiTheme="minorHAnsi" w:cs="Heiti TC"/>
          <w:sz w:val="20"/>
          <w:szCs w:val="20"/>
        </w:rPr>
        <w:t>纳艺术设计</w:t>
      </w:r>
      <w:r w:rsidRPr="00F97D61">
        <w:rPr>
          <w:rFonts w:asciiTheme="minorHAnsi" w:eastAsia="MS Mincho" w:hAnsiTheme="minorHAnsi" w:cs="MS Mincho"/>
          <w:sz w:val="20"/>
          <w:szCs w:val="20"/>
        </w:rPr>
        <w:t>学院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Laguna College of Art and Design</w:t>
      </w:r>
      <w:r w:rsidRPr="00F97D61">
        <w:rPr>
          <w:rFonts w:asciiTheme="minorHAnsi" w:eastAsia="MS Mincho" w:hAnsiTheme="minorHAnsi" w:cs="MS Mincho"/>
          <w:sz w:val="20"/>
          <w:szCs w:val="20"/>
        </w:rPr>
        <w:t>）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的学士学位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BFA</w:t>
      </w:r>
      <w:r w:rsidRPr="00F97D61">
        <w:rPr>
          <w:rFonts w:asciiTheme="minorHAnsi" w:eastAsia="MS Mincho" w:hAnsiTheme="minorHAnsi" w:cs="MS Mincho"/>
          <w:sz w:val="20"/>
          <w:szCs w:val="20"/>
        </w:rPr>
        <w:t>），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并于</w:t>
      </w:r>
      <w:proofErr w:type="spellEnd"/>
      <w:r w:rsidRPr="00F97D61">
        <w:rPr>
          <w:rFonts w:asciiTheme="minorHAnsi" w:hAnsiTheme="minorHAnsi"/>
          <w:sz w:val="20"/>
          <w:szCs w:val="20"/>
        </w:rPr>
        <w:t>2014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年</w:t>
      </w:r>
      <w:r w:rsidRPr="00F97D61">
        <w:rPr>
          <w:rFonts w:asciiTheme="minorHAnsi" w:eastAsia="Heiti TC" w:hAnsiTheme="minorHAnsi" w:cs="Heiti TC"/>
          <w:sz w:val="20"/>
          <w:szCs w:val="20"/>
        </w:rPr>
        <w:t>获</w:t>
      </w:r>
      <w:r w:rsidRPr="00F97D61">
        <w:rPr>
          <w:rFonts w:asciiTheme="minorHAnsi" w:eastAsia="MS Mincho" w:hAnsiTheme="minorHAnsi" w:cs="MS Mincho"/>
          <w:sz w:val="20"/>
          <w:szCs w:val="20"/>
        </w:rPr>
        <w:t>得</w:t>
      </w:r>
      <w:r w:rsidRPr="00F97D61">
        <w:rPr>
          <w:rFonts w:asciiTheme="minorHAnsi" w:eastAsia="Heiti TC" w:hAnsiTheme="minorHAnsi" w:cs="Heiti TC"/>
          <w:sz w:val="20"/>
          <w:szCs w:val="20"/>
        </w:rPr>
        <w:t>艺术</w:t>
      </w:r>
      <w:r w:rsidRPr="00F97D61">
        <w:rPr>
          <w:rFonts w:asciiTheme="minorHAnsi" w:eastAsia="MS Mincho" w:hAnsiTheme="minorHAnsi" w:cs="MS Mincho"/>
          <w:sz w:val="20"/>
          <w:szCs w:val="20"/>
        </w:rPr>
        <w:t>中心</w:t>
      </w:r>
      <w:r w:rsidRPr="00F97D61">
        <w:rPr>
          <w:rFonts w:asciiTheme="minorHAnsi" w:eastAsia="Heiti TC" w:hAnsiTheme="minorHAnsi" w:cs="Heiti TC"/>
          <w:sz w:val="20"/>
          <w:szCs w:val="20"/>
        </w:rPr>
        <w:t>设计</w:t>
      </w:r>
      <w:r w:rsidRPr="00F97D61">
        <w:rPr>
          <w:rFonts w:asciiTheme="minorHAnsi" w:eastAsia="MS Mincho" w:hAnsiTheme="minorHAnsi" w:cs="MS Mincho"/>
          <w:sz w:val="20"/>
          <w:szCs w:val="20"/>
        </w:rPr>
        <w:t>学院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Art Center College of Design</w:t>
      </w:r>
      <w:r w:rsidRPr="00F97D61">
        <w:rPr>
          <w:rFonts w:asciiTheme="minorHAnsi" w:eastAsia="MS Mincho" w:hAnsiTheme="minorHAnsi" w:cs="MS Mincho"/>
          <w:sz w:val="20"/>
          <w:szCs w:val="20"/>
        </w:rPr>
        <w:t>）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的</w:t>
      </w:r>
      <w:r w:rsidRPr="00F97D61">
        <w:rPr>
          <w:rFonts w:asciiTheme="minorHAnsi" w:eastAsia="Heiti TC" w:hAnsiTheme="minorHAnsi" w:cs="Heiti TC"/>
          <w:sz w:val="20"/>
          <w:szCs w:val="20"/>
        </w:rPr>
        <w:t>硕</w:t>
      </w:r>
      <w:r w:rsidRPr="00F97D61">
        <w:rPr>
          <w:rFonts w:asciiTheme="minorHAnsi" w:eastAsia="MS Mincho" w:hAnsiTheme="minorHAnsi" w:cs="MS Mincho"/>
          <w:sz w:val="20"/>
          <w:szCs w:val="20"/>
        </w:rPr>
        <w:t>士学位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MFA</w:t>
      </w:r>
      <w:r w:rsidRPr="00F97D61">
        <w:rPr>
          <w:rFonts w:asciiTheme="minorHAnsi" w:eastAsia="MS Mincho" w:hAnsiTheme="minorHAnsi" w:cs="MS Mincho"/>
          <w:sz w:val="20"/>
          <w:szCs w:val="20"/>
        </w:rPr>
        <w:t>）。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她曾在</w:t>
      </w:r>
      <w:r w:rsidRPr="00F97D61">
        <w:rPr>
          <w:rFonts w:asciiTheme="minorHAnsi" w:eastAsia="Heiti TC" w:hAnsiTheme="minorHAnsi" w:cs="Heiti TC"/>
          <w:sz w:val="20"/>
          <w:szCs w:val="20"/>
        </w:rPr>
        <w:t>纽约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Lyles &amp; King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旧金山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Micki Meng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Night Gallery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以及</w:t>
      </w:r>
      <w:r w:rsidRPr="00F97D61">
        <w:rPr>
          <w:rFonts w:asciiTheme="minorHAnsi" w:eastAsia="Heiti TC" w:hAnsiTheme="minorHAnsi" w:cs="Heiti TC"/>
          <w:sz w:val="20"/>
          <w:szCs w:val="20"/>
        </w:rPr>
        <w:t>伦</w:t>
      </w:r>
      <w:r w:rsidRPr="00F97D61">
        <w:rPr>
          <w:rFonts w:asciiTheme="minorHAnsi" w:eastAsia="MS Mincho" w:hAnsiTheme="minorHAnsi" w:cs="MS Mincho"/>
          <w:sz w:val="20"/>
          <w:szCs w:val="20"/>
        </w:rPr>
        <w:t>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Sim Smith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举办</w:t>
      </w:r>
      <w:r w:rsidRPr="00F97D61">
        <w:rPr>
          <w:rFonts w:asciiTheme="minorHAnsi" w:eastAsia="MS Mincho" w:hAnsiTheme="minorHAnsi" w:cs="MS Mincho"/>
          <w:sz w:val="20"/>
          <w:szCs w:val="20"/>
        </w:rPr>
        <w:t>个展，未来将在洛杉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Night Gallery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举办</w:t>
      </w:r>
      <w:r w:rsidRPr="00F97D61">
        <w:rPr>
          <w:rFonts w:asciiTheme="minorHAnsi" w:eastAsia="MS Mincho" w:hAnsiTheme="minorHAnsi" w:cs="MS Mincho"/>
          <w:sz w:val="20"/>
          <w:szCs w:val="20"/>
        </w:rPr>
        <w:t>更多个展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。</w:t>
      </w:r>
    </w:p>
    <w:p w14:paraId="6AD8F194" w14:textId="6FD0084C" w:rsidR="00F97D61" w:rsidRPr="00F97D61" w:rsidRDefault="00F97D61" w:rsidP="00F97D61">
      <w:pPr>
        <w:pStyle w:val="p1"/>
        <w:rPr>
          <w:rFonts w:asciiTheme="minorHAnsi" w:hAnsiTheme="minorHAnsi"/>
          <w:sz w:val="20"/>
          <w:szCs w:val="20"/>
        </w:rPr>
      </w:pPr>
      <w:r w:rsidRPr="00F97D61">
        <w:rPr>
          <w:rFonts w:asciiTheme="minorHAnsi" w:hAnsiTheme="minorHAnsi"/>
          <w:sz w:val="20"/>
          <w:szCs w:val="20"/>
        </w:rPr>
        <w:t>Miska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的作品也曾参加多</w:t>
      </w:r>
      <w:r w:rsidRPr="00F97D61">
        <w:rPr>
          <w:rFonts w:asciiTheme="minorHAnsi" w:eastAsia="Heiti TC" w:hAnsiTheme="minorHAnsi" w:cs="Heiti TC"/>
          <w:sz w:val="20"/>
          <w:szCs w:val="20"/>
        </w:rPr>
        <w:t>场</w:t>
      </w:r>
      <w:r w:rsidRPr="00F97D61">
        <w:rPr>
          <w:rFonts w:asciiTheme="minorHAnsi" w:eastAsia="MS Mincho" w:hAnsiTheme="minorHAnsi" w:cs="MS Mincho"/>
          <w:sz w:val="20"/>
          <w:szCs w:val="20"/>
        </w:rPr>
        <w:t>群展，包括</w:t>
      </w:r>
      <w:r w:rsidRPr="00F97D61">
        <w:rPr>
          <w:rFonts w:asciiTheme="minorHAnsi" w:eastAsia="Heiti TC" w:hAnsiTheme="minorHAnsi" w:cs="Heiti TC"/>
          <w:sz w:val="20"/>
          <w:szCs w:val="20"/>
        </w:rPr>
        <w:t>伦</w:t>
      </w:r>
      <w:r w:rsidRPr="00F97D61">
        <w:rPr>
          <w:rFonts w:asciiTheme="minorHAnsi" w:eastAsia="MS Mincho" w:hAnsiTheme="minorHAnsi" w:cs="MS Mincho"/>
          <w:sz w:val="20"/>
          <w:szCs w:val="20"/>
        </w:rPr>
        <w:t>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Matt Carey-Williams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纽约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Masey Klein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97D61">
        <w:rPr>
          <w:rFonts w:asciiTheme="minorHAnsi" w:hAnsiTheme="minorHAnsi"/>
          <w:sz w:val="20"/>
          <w:szCs w:val="20"/>
        </w:rPr>
        <w:t>Praz-Delavallade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97D61">
        <w:rPr>
          <w:rFonts w:asciiTheme="minorHAnsi" w:hAnsiTheme="minorHAnsi"/>
          <w:sz w:val="20"/>
          <w:szCs w:val="20"/>
        </w:rPr>
        <w:t>Spazio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Amanita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纽约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Below Grand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Dread Lounge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纽约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Super Dutchess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等，未来</w:t>
      </w:r>
      <w:r w:rsidRPr="00F97D61">
        <w:rPr>
          <w:rFonts w:asciiTheme="minorHAnsi" w:eastAsia="Heiti TC" w:hAnsiTheme="minorHAnsi" w:cs="Heiti TC"/>
          <w:sz w:val="20"/>
          <w:szCs w:val="20"/>
        </w:rPr>
        <w:t>还</w:t>
      </w:r>
      <w:r w:rsidRPr="00F97D61">
        <w:rPr>
          <w:rFonts w:asciiTheme="minorHAnsi" w:eastAsia="MS Mincho" w:hAnsiTheme="minorHAnsi" w:cs="MS Mincho"/>
          <w:sz w:val="20"/>
          <w:szCs w:val="20"/>
        </w:rPr>
        <w:t>将在佛</w:t>
      </w:r>
      <w:r w:rsidRPr="00F97D61">
        <w:rPr>
          <w:rFonts w:asciiTheme="minorHAnsi" w:eastAsia="Heiti TC" w:hAnsiTheme="minorHAnsi" w:cs="Heiti TC"/>
          <w:sz w:val="20"/>
          <w:szCs w:val="20"/>
        </w:rPr>
        <w:t>罗</w:t>
      </w:r>
      <w:r w:rsidRPr="00F97D61">
        <w:rPr>
          <w:rFonts w:asciiTheme="minorHAnsi" w:eastAsia="MS Mincho" w:hAnsiTheme="minorHAnsi" w:cs="MS Mincho"/>
          <w:sz w:val="20"/>
          <w:szCs w:val="20"/>
        </w:rPr>
        <w:t>里达州棕</w:t>
      </w:r>
      <w:r w:rsidRPr="00F97D61">
        <w:rPr>
          <w:rFonts w:asciiTheme="minorHAnsi" w:eastAsia="Heiti TC" w:hAnsiTheme="minorHAnsi" w:cs="Heiti TC"/>
          <w:sz w:val="20"/>
          <w:szCs w:val="20"/>
        </w:rPr>
        <w:t>榈滩</w:t>
      </w:r>
      <w:proofErr w:type="spellEnd"/>
      <w:r w:rsidRPr="00F97D6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97D61">
        <w:rPr>
          <w:rFonts w:asciiTheme="minorHAnsi" w:hAnsiTheme="minorHAnsi"/>
          <w:sz w:val="20"/>
          <w:szCs w:val="20"/>
        </w:rPr>
        <w:t>Aquavella</w:t>
      </w:r>
      <w:r w:rsidRPr="00F97D61">
        <w:rPr>
          <w:rFonts w:asciiTheme="minorHAnsi" w:eastAsia="Heiti TC" w:hAnsiTheme="minorHAnsi" w:cs="Heiti TC"/>
          <w:sz w:val="20"/>
          <w:szCs w:val="20"/>
        </w:rPr>
        <w:t>举办</w:t>
      </w:r>
      <w:r w:rsidRPr="00F97D61">
        <w:rPr>
          <w:rFonts w:asciiTheme="minorHAnsi" w:eastAsia="MS Mincho" w:hAnsiTheme="minorHAnsi" w:cs="MS Mincho"/>
          <w:sz w:val="20"/>
          <w:szCs w:val="20"/>
        </w:rPr>
        <w:t>展</w:t>
      </w:r>
      <w:r w:rsidRPr="00F97D61">
        <w:rPr>
          <w:rFonts w:asciiTheme="minorHAnsi" w:eastAsia="Heiti TC" w:hAnsiTheme="minorHAnsi" w:cs="Heiti TC"/>
          <w:sz w:val="20"/>
          <w:szCs w:val="20"/>
        </w:rPr>
        <w:t>览</w:t>
      </w:r>
      <w:r w:rsidRPr="00F97D61">
        <w:rPr>
          <w:rFonts w:asciiTheme="minorHAnsi" w:eastAsia="MS Mincho" w:hAnsiTheme="minorHAnsi" w:cs="MS Mincho"/>
          <w:sz w:val="20"/>
          <w:szCs w:val="20"/>
        </w:rPr>
        <w:t>。她是</w:t>
      </w:r>
      <w:proofErr w:type="spellEnd"/>
      <w:r w:rsidRPr="00F97D61">
        <w:rPr>
          <w:rFonts w:asciiTheme="minorHAnsi" w:hAnsiTheme="minorHAnsi"/>
          <w:sz w:val="20"/>
          <w:szCs w:val="20"/>
        </w:rPr>
        <w:t>2022</w:t>
      </w:r>
      <w:r w:rsidRPr="00F97D61">
        <w:rPr>
          <w:rFonts w:asciiTheme="minorHAnsi" w:eastAsia="MS Mincho" w:hAnsiTheme="minorHAnsi" w:cs="MS Mincho"/>
          <w:sz w:val="20"/>
          <w:szCs w:val="20"/>
        </w:rPr>
        <w:t>年</w:t>
      </w:r>
      <w:r w:rsidRPr="00F97D61">
        <w:rPr>
          <w:rFonts w:asciiTheme="minorHAnsi" w:hAnsiTheme="minorHAnsi"/>
          <w:sz w:val="20"/>
          <w:szCs w:val="20"/>
        </w:rPr>
        <w:t>W Magazine</w:t>
      </w:r>
      <w:proofErr w:type="spellStart"/>
      <w:proofErr w:type="gramStart"/>
      <w:r w:rsidRPr="00F97D61">
        <w:rPr>
          <w:rFonts w:asciiTheme="minorHAnsi" w:eastAsia="MS Mincho" w:hAnsiTheme="minorHAnsi" w:cs="MS Mincho"/>
          <w:sz w:val="20"/>
          <w:szCs w:val="20"/>
        </w:rPr>
        <w:t>文化系列</w:t>
      </w:r>
      <w:proofErr w:type="spellEnd"/>
      <w:r w:rsidRPr="00F97D61">
        <w:rPr>
          <w:rFonts w:asciiTheme="minorHAnsi" w:hAnsiTheme="minorHAnsi"/>
          <w:sz w:val="20"/>
          <w:szCs w:val="20"/>
        </w:rPr>
        <w:t>“</w:t>
      </w:r>
      <w:proofErr w:type="gramEnd"/>
      <w:r w:rsidRPr="00F97D61">
        <w:rPr>
          <w:rFonts w:asciiTheme="minorHAnsi" w:hAnsiTheme="minorHAnsi"/>
          <w:sz w:val="20"/>
          <w:szCs w:val="20"/>
        </w:rPr>
        <w:t xml:space="preserve">In the </w:t>
      </w:r>
      <w:proofErr w:type="gramStart"/>
      <w:r w:rsidRPr="00F97D61">
        <w:rPr>
          <w:rFonts w:asciiTheme="minorHAnsi" w:hAnsiTheme="minorHAnsi"/>
          <w:sz w:val="20"/>
          <w:szCs w:val="20"/>
        </w:rPr>
        <w:t>Studio”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的</w:t>
      </w:r>
      <w:r w:rsidRPr="00F97D61">
        <w:rPr>
          <w:rFonts w:asciiTheme="minorHAnsi" w:eastAsia="Heiti TC" w:hAnsiTheme="minorHAnsi" w:cs="Heiti TC"/>
          <w:sz w:val="20"/>
          <w:szCs w:val="20"/>
        </w:rPr>
        <w:t>报</w:t>
      </w:r>
      <w:r w:rsidRPr="00F97D61">
        <w:rPr>
          <w:rFonts w:asciiTheme="minorHAnsi" w:eastAsia="MS Mincho" w:hAnsiTheme="minorHAnsi" w:cs="MS Mincho"/>
          <w:sz w:val="20"/>
          <w:szCs w:val="20"/>
        </w:rPr>
        <w:t>道</w:t>
      </w:r>
      <w:r w:rsidRPr="00F97D61">
        <w:rPr>
          <w:rFonts w:asciiTheme="minorHAnsi" w:eastAsia="Heiti TC" w:hAnsiTheme="minorHAnsi" w:cs="Heiti TC"/>
          <w:sz w:val="20"/>
          <w:szCs w:val="20"/>
        </w:rPr>
        <w:t>对</w:t>
      </w:r>
      <w:r w:rsidRPr="00F97D61">
        <w:rPr>
          <w:rFonts w:asciiTheme="minorHAnsi" w:eastAsia="MS Mincho" w:hAnsiTheme="minorHAnsi" w:cs="MS Mincho"/>
          <w:sz w:val="20"/>
          <w:szCs w:val="20"/>
        </w:rPr>
        <w:t>象</w:t>
      </w:r>
      <w:proofErr w:type="gramEnd"/>
      <w:r w:rsidRPr="00F97D61">
        <w:rPr>
          <w:rFonts w:asciiTheme="minorHAnsi" w:eastAsia="MS Mincho" w:hAnsiTheme="minorHAnsi" w:cs="MS Mincho"/>
          <w:sz w:val="20"/>
          <w:szCs w:val="20"/>
        </w:rPr>
        <w:t>，并曾被</w:t>
      </w:r>
      <w:proofErr w:type="spellEnd"/>
      <w:r w:rsidRPr="00F97D61">
        <w:rPr>
          <w:rFonts w:asciiTheme="minorHAnsi" w:hAnsiTheme="minorHAnsi"/>
          <w:sz w:val="20"/>
          <w:szCs w:val="20"/>
        </w:rPr>
        <w:t>Frieze Magazine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r w:rsidRPr="00F97D61">
        <w:rPr>
          <w:rFonts w:asciiTheme="minorHAnsi" w:hAnsiTheme="minorHAnsi"/>
          <w:sz w:val="20"/>
          <w:szCs w:val="20"/>
        </w:rPr>
        <w:t>Cultured Magazine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r w:rsidRPr="00F97D61">
        <w:rPr>
          <w:rFonts w:asciiTheme="minorHAnsi" w:hAnsiTheme="minorHAnsi"/>
          <w:sz w:val="20"/>
          <w:szCs w:val="20"/>
        </w:rPr>
        <w:t>Contemporary Art Review Los Angeles</w:t>
      </w:r>
      <w:r w:rsidRPr="00F97D61">
        <w:rPr>
          <w:rFonts w:asciiTheme="minorHAnsi" w:eastAsia="MS Mincho" w:hAnsiTheme="minorHAnsi" w:cs="MS Mincho"/>
          <w:sz w:val="20"/>
          <w:szCs w:val="20"/>
        </w:rPr>
        <w:t>、</w:t>
      </w:r>
      <w:r w:rsidRPr="00F97D61">
        <w:rPr>
          <w:rFonts w:asciiTheme="minorHAnsi" w:hAnsiTheme="minorHAnsi"/>
          <w:sz w:val="20"/>
          <w:szCs w:val="20"/>
        </w:rPr>
        <w:t>Artillery Magazine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等刊物</w:t>
      </w:r>
      <w:r w:rsidRPr="00F97D61">
        <w:rPr>
          <w:rFonts w:asciiTheme="minorHAnsi" w:eastAsia="Heiti TC" w:hAnsiTheme="minorHAnsi" w:cs="Heiti TC"/>
          <w:sz w:val="20"/>
          <w:szCs w:val="20"/>
        </w:rPr>
        <w:t>报</w:t>
      </w:r>
      <w:r w:rsidRPr="00F97D61">
        <w:rPr>
          <w:rFonts w:asciiTheme="minorHAnsi" w:eastAsia="MS Mincho" w:hAnsiTheme="minorHAnsi" w:cs="MS Mincho"/>
          <w:sz w:val="20"/>
          <w:szCs w:val="20"/>
        </w:rPr>
        <w:t>道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。</w:t>
      </w:r>
    </w:p>
    <w:p w14:paraId="66B8878A" w14:textId="1ADB3496" w:rsidR="004157A2" w:rsidRPr="00F97D61" w:rsidRDefault="00F97D61" w:rsidP="00F97D61">
      <w:pPr>
        <w:pStyle w:val="p1"/>
        <w:rPr>
          <w:rFonts w:asciiTheme="minorHAnsi" w:hAnsiTheme="minorHAnsi"/>
          <w:sz w:val="20"/>
          <w:szCs w:val="20"/>
        </w:rPr>
      </w:pPr>
      <w:r w:rsidRPr="00F97D61">
        <w:rPr>
          <w:rFonts w:asciiTheme="minorHAnsi" w:hAnsiTheme="minorHAnsi"/>
          <w:sz w:val="20"/>
          <w:szCs w:val="20"/>
        </w:rPr>
        <w:t>Miska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的作品被</w:t>
      </w:r>
      <w:proofErr w:type="spellEnd"/>
      <w:r w:rsidRPr="00F97D61">
        <w:rPr>
          <w:rFonts w:asciiTheme="minorHAnsi" w:hAnsiTheme="minorHAnsi"/>
          <w:sz w:val="20"/>
          <w:szCs w:val="20"/>
        </w:rPr>
        <w:t>**</w:t>
      </w:r>
      <w:proofErr w:type="spellStart"/>
      <w:r w:rsidRPr="00F97D61">
        <w:rPr>
          <w:rFonts w:asciiTheme="minorHAnsi" w:eastAsia="Yu Gothic" w:hAnsiTheme="minorHAnsi" w:cs="Yu Gothic"/>
          <w:sz w:val="20"/>
          <w:szCs w:val="20"/>
        </w:rPr>
        <w:t>迈</w:t>
      </w:r>
      <w:r w:rsidRPr="00F97D61">
        <w:rPr>
          <w:rFonts w:asciiTheme="minorHAnsi" w:eastAsia="MS Mincho" w:hAnsiTheme="minorHAnsi" w:cs="MS Mincho"/>
          <w:sz w:val="20"/>
          <w:szCs w:val="20"/>
        </w:rPr>
        <w:t>阿密当代</w:t>
      </w:r>
      <w:r w:rsidRPr="00F97D61">
        <w:rPr>
          <w:rFonts w:asciiTheme="minorHAnsi" w:eastAsia="Heiti TC" w:hAnsiTheme="minorHAnsi" w:cs="Heiti TC"/>
          <w:sz w:val="20"/>
          <w:szCs w:val="20"/>
        </w:rPr>
        <w:t>艺术</w:t>
      </w:r>
      <w:r w:rsidRPr="00F97D61">
        <w:rPr>
          <w:rFonts w:asciiTheme="minorHAnsi" w:eastAsia="MS Mincho" w:hAnsiTheme="minorHAnsi" w:cs="MS Mincho"/>
          <w:sz w:val="20"/>
          <w:szCs w:val="20"/>
        </w:rPr>
        <w:t>学院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Institute for Contemporary Art, Miami</w:t>
      </w:r>
      <w:r w:rsidRPr="00F97D61">
        <w:rPr>
          <w:rFonts w:asciiTheme="minorHAnsi" w:eastAsia="MS Mincho" w:hAnsiTheme="minorHAnsi" w:cs="MS Mincho"/>
          <w:sz w:val="20"/>
          <w:szCs w:val="20"/>
        </w:rPr>
        <w:t>）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和上海</w:t>
      </w:r>
      <w:r w:rsidRPr="00F97D61">
        <w:rPr>
          <w:rFonts w:asciiTheme="minorHAnsi" w:eastAsia="Heiti TC" w:hAnsiTheme="minorHAnsi" w:cs="Heiti TC"/>
          <w:sz w:val="20"/>
          <w:szCs w:val="20"/>
        </w:rPr>
        <w:t>龙</w:t>
      </w:r>
      <w:r w:rsidRPr="00F97D61">
        <w:rPr>
          <w:rFonts w:asciiTheme="minorHAnsi" w:eastAsia="MS Mincho" w:hAnsiTheme="minorHAnsi" w:cs="MS Mincho"/>
          <w:sz w:val="20"/>
          <w:szCs w:val="20"/>
        </w:rPr>
        <w:t>美</w:t>
      </w:r>
      <w:r w:rsidRPr="00F97D61">
        <w:rPr>
          <w:rFonts w:asciiTheme="minorHAnsi" w:eastAsia="Heiti TC" w:hAnsiTheme="minorHAnsi" w:cs="Heiti TC"/>
          <w:sz w:val="20"/>
          <w:szCs w:val="20"/>
        </w:rPr>
        <w:t>术馆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（</w:t>
      </w:r>
      <w:r w:rsidRPr="00F97D61">
        <w:rPr>
          <w:rFonts w:asciiTheme="minorHAnsi" w:hAnsiTheme="minorHAnsi"/>
          <w:sz w:val="20"/>
          <w:szCs w:val="20"/>
        </w:rPr>
        <w:t>Long Museum, Shanghai</w:t>
      </w:r>
      <w:r w:rsidRPr="00F97D61">
        <w:rPr>
          <w:rFonts w:asciiTheme="minorHAnsi" w:eastAsia="MS Mincho" w:hAnsiTheme="minorHAnsi" w:cs="MS Mincho"/>
          <w:sz w:val="20"/>
          <w:szCs w:val="20"/>
        </w:rPr>
        <w:t>）</w:t>
      </w:r>
      <w:r w:rsidRPr="00F97D61">
        <w:rPr>
          <w:rFonts w:asciiTheme="minorHAnsi" w:hAnsiTheme="minorHAnsi"/>
          <w:sz w:val="20"/>
          <w:szCs w:val="20"/>
        </w:rPr>
        <w:t>**</w:t>
      </w:r>
      <w:proofErr w:type="spellStart"/>
      <w:r w:rsidRPr="00F97D61">
        <w:rPr>
          <w:rFonts w:asciiTheme="minorHAnsi" w:eastAsia="MS Mincho" w:hAnsiTheme="minorHAnsi" w:cs="MS Mincho"/>
          <w:sz w:val="20"/>
          <w:szCs w:val="20"/>
        </w:rPr>
        <w:t>永久收藏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。</w:t>
      </w:r>
      <w:r w:rsidRPr="00F97D61">
        <w:rPr>
          <w:rFonts w:asciiTheme="minorHAnsi" w:hAnsiTheme="minorHAnsi"/>
          <w:sz w:val="20"/>
          <w:szCs w:val="20"/>
        </w:rPr>
        <w:t>Sarah Miska</w:t>
      </w:r>
      <w:proofErr w:type="spellStart"/>
      <w:r w:rsidRPr="00F97D61">
        <w:rPr>
          <w:rFonts w:asciiTheme="minorHAnsi" w:eastAsia="Heiti TC" w:hAnsiTheme="minorHAnsi" w:cs="Heiti TC"/>
          <w:sz w:val="20"/>
          <w:szCs w:val="20"/>
        </w:rPr>
        <w:t>现</w:t>
      </w:r>
      <w:r w:rsidRPr="00F97D61">
        <w:rPr>
          <w:rFonts w:asciiTheme="minorHAnsi" w:eastAsia="MS Mincho" w:hAnsiTheme="minorHAnsi" w:cs="MS Mincho"/>
          <w:sz w:val="20"/>
          <w:szCs w:val="20"/>
        </w:rPr>
        <w:t>居并工作于洛杉</w:t>
      </w:r>
      <w:r w:rsidRPr="00F97D61">
        <w:rPr>
          <w:rFonts w:asciiTheme="minorHAnsi" w:eastAsia="Heiti TC" w:hAnsiTheme="minorHAnsi" w:cs="Heiti TC"/>
          <w:sz w:val="20"/>
          <w:szCs w:val="20"/>
        </w:rPr>
        <w:t>矶</w:t>
      </w:r>
      <w:proofErr w:type="spellEnd"/>
      <w:r w:rsidRPr="00F97D61">
        <w:rPr>
          <w:rFonts w:asciiTheme="minorHAnsi" w:eastAsia="MS Mincho" w:hAnsiTheme="minorHAnsi" w:cs="MS Mincho"/>
          <w:sz w:val="20"/>
          <w:szCs w:val="20"/>
        </w:rPr>
        <w:t>。</w:t>
      </w:r>
    </w:p>
    <w:p w14:paraId="5034A9DD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5533B80A" w14:textId="77777777" w:rsidR="00F97D61" w:rsidRDefault="00F97D61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0F6554A9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3D6D94E9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2FF68D5B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2099A651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418E2520" w14:textId="77777777" w:rsidR="004157A2" w:rsidRDefault="004157A2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0D00F77D" w14:textId="77777777" w:rsidR="00B4700D" w:rsidRDefault="00B4700D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7923351F" w14:textId="77777777" w:rsidR="00B4700D" w:rsidRDefault="00B4700D" w:rsidP="004157A2">
      <w:pPr>
        <w:pStyle w:val="p1"/>
        <w:rPr>
          <w:rFonts w:ascii="Minion Pro" w:eastAsia="MS Mincho" w:hAnsi="Minion Pro" w:cs="MS Mincho"/>
          <w:sz w:val="20"/>
          <w:szCs w:val="20"/>
        </w:rPr>
      </w:pPr>
    </w:p>
    <w:p w14:paraId="56B9E7BD" w14:textId="67DCE7F0" w:rsidR="004157A2" w:rsidRPr="00A65DB2" w:rsidRDefault="00F97D61" w:rsidP="004157A2">
      <w:pPr>
        <w:pStyle w:val="p1"/>
        <w:rPr>
          <w:rFonts w:ascii="Minion Pro" w:hAnsi="Minion Pro"/>
          <w:b/>
          <w:bCs/>
          <w:sz w:val="20"/>
          <w:szCs w:val="20"/>
        </w:rPr>
      </w:pPr>
      <w:proofErr w:type="spellStart"/>
      <w:r w:rsidRPr="00F97D61">
        <w:rPr>
          <w:rFonts w:ascii="Microsoft JhengHei" w:eastAsia="Microsoft JhengHei" w:hAnsi="Microsoft JhengHei" w:cs="Microsoft JhengHei" w:hint="eastAsia"/>
          <w:b/>
          <w:bCs/>
          <w:sz w:val="20"/>
          <w:szCs w:val="20"/>
        </w:rPr>
        <w:t>艺术</w:t>
      </w:r>
      <w:r w:rsidRPr="00F97D61">
        <w:rPr>
          <w:rFonts w:ascii="Minion Pro" w:eastAsia="MS Mincho" w:hAnsi="Minion Pro" w:cs="MS Mincho"/>
          <w:b/>
          <w:bCs/>
          <w:sz w:val="20"/>
          <w:szCs w:val="20"/>
        </w:rPr>
        <w:t>作品</w:t>
      </w:r>
      <w:proofErr w:type="spellEnd"/>
    </w:p>
    <w:p w14:paraId="1587F5AC" w14:textId="77777777" w:rsidR="00F97D61" w:rsidRPr="00B33F04" w:rsidRDefault="00F97D61" w:rsidP="00F97D61">
      <w:pPr>
        <w:contextualSpacing/>
        <w:rPr>
          <w:rFonts w:ascii="Minion Pro" w:eastAsia="MS Mincho" w:hAnsi="Minion Pro" w:cs="MS Mincho"/>
          <w:sz w:val="20"/>
          <w:szCs w:val="20"/>
        </w:rPr>
      </w:pPr>
      <w:r w:rsidRPr="00B33F04">
        <w:rPr>
          <w:rFonts w:ascii="Minion Pro" w:eastAsia="MS Mincho" w:hAnsi="Minion Pro" w:cs="MS Mincho"/>
          <w:sz w:val="20"/>
          <w:szCs w:val="20"/>
        </w:rPr>
        <w:t xml:space="preserve">Sarah Miska </w:t>
      </w:r>
    </w:p>
    <w:p w14:paraId="1BE87950" w14:textId="77777777" w:rsidR="00F97D61" w:rsidRPr="00B33F04" w:rsidRDefault="00F97D61" w:rsidP="00F97D61">
      <w:pPr>
        <w:contextualSpacing/>
        <w:rPr>
          <w:rFonts w:ascii="Minion Pro" w:eastAsia="Times New Roman" w:hAnsi="Minion Pro" w:cs="Times New Roman"/>
          <w:color w:val="212121"/>
          <w:kern w:val="0"/>
          <w:sz w:val="20"/>
          <w:szCs w:val="20"/>
          <w:lang w:val="en-GB" w:eastAsia="en-GB"/>
          <w14:ligatures w14:val="none"/>
        </w:rPr>
      </w:pPr>
      <w:r w:rsidRPr="00B33F04">
        <w:rPr>
          <w:rFonts w:ascii="Minion Pro" w:eastAsia="Times New Roman" w:hAnsi="Minion Pro" w:cs="Times New Roman"/>
          <w:i/>
          <w:iCs/>
          <w:color w:val="212121"/>
          <w:kern w:val="0"/>
          <w:sz w:val="20"/>
          <w:szCs w:val="20"/>
          <w:lang w:val="en-GB" w:eastAsia="en-GB"/>
          <w14:ligatures w14:val="none"/>
        </w:rPr>
        <w:t>Gallop</w:t>
      </w:r>
      <w:r w:rsidRPr="00B33F04">
        <w:rPr>
          <w:rFonts w:ascii="Minion Pro" w:eastAsia="Times New Roman" w:hAnsi="Minion Pro" w:cs="Times New Roman"/>
          <w:color w:val="212121"/>
          <w:kern w:val="0"/>
          <w:sz w:val="20"/>
          <w:szCs w:val="20"/>
          <w:lang w:val="en-GB" w:eastAsia="en-GB"/>
          <w14:ligatures w14:val="none"/>
        </w:rPr>
        <w:t>, 2026</w:t>
      </w:r>
      <w:r w:rsidRPr="00B33F04">
        <w:rPr>
          <w:rFonts w:ascii="Minion Pro" w:eastAsia="Times New Roman" w:hAnsi="Minion Pro" w:cs="Times New Roman"/>
          <w:color w:val="212121"/>
          <w:kern w:val="0"/>
          <w:sz w:val="20"/>
          <w:szCs w:val="20"/>
          <w:lang w:val="en-GB" w:eastAsia="en-GB"/>
          <w14:ligatures w14:val="none"/>
        </w:rPr>
        <w:br/>
        <w:t xml:space="preserve">acrylic on canvas </w:t>
      </w:r>
    </w:p>
    <w:p w14:paraId="4082C3E2" w14:textId="77777777" w:rsidR="00F97D61" w:rsidRPr="00B33F04" w:rsidRDefault="00F97D61" w:rsidP="00F97D61">
      <w:pPr>
        <w:contextualSpacing/>
        <w:rPr>
          <w:rFonts w:ascii="Minion Pro" w:eastAsia="Times New Roman" w:hAnsi="Minion Pro" w:cs="Times New Roman"/>
          <w:color w:val="212121"/>
          <w:kern w:val="0"/>
          <w:sz w:val="20"/>
          <w:szCs w:val="20"/>
          <w:lang w:val="en-GB" w:eastAsia="en-GB"/>
          <w14:ligatures w14:val="none"/>
        </w:rPr>
      </w:pPr>
      <w:r w:rsidRPr="00B33F04">
        <w:rPr>
          <w:rFonts w:ascii="Minion Pro" w:hAnsi="Minion Pro"/>
          <w:color w:val="000000"/>
          <w:sz w:val="20"/>
          <w:szCs w:val="20"/>
          <w:lang w:val="en-GB"/>
        </w:rPr>
        <w:t>120 x 150 cm</w:t>
      </w:r>
      <w:r>
        <w:rPr>
          <w:rFonts w:ascii="Minion Pro" w:hAnsi="Minion Pro"/>
          <w:color w:val="000000"/>
          <w:sz w:val="20"/>
          <w:szCs w:val="20"/>
          <w:lang w:val="en-GB"/>
        </w:rPr>
        <w:t xml:space="preserve"> / </w:t>
      </w:r>
      <w:r w:rsidRPr="00B33F04">
        <w:rPr>
          <w:rFonts w:ascii="Minion Pro" w:eastAsia="Times New Roman" w:hAnsi="Minion Pro" w:cs="Times New Roman"/>
          <w:color w:val="212121"/>
          <w:kern w:val="0"/>
          <w:sz w:val="20"/>
          <w:szCs w:val="20"/>
          <w:lang w:val="en-GB" w:eastAsia="en-GB"/>
          <w14:ligatures w14:val="none"/>
        </w:rPr>
        <w:t>48 x 60 inches</w:t>
      </w:r>
    </w:p>
    <w:p w14:paraId="73A19C6D" w14:textId="77777777" w:rsidR="00F97D61" w:rsidRPr="00B33F04" w:rsidRDefault="00F97D61" w:rsidP="00F97D61">
      <w:pPr>
        <w:pStyle w:val="p1"/>
        <w:contextualSpacing/>
        <w:rPr>
          <w:rFonts w:ascii="Minion Pro" w:eastAsia="MS Mincho" w:hAnsi="Minion Pro" w:cs="MS Mincho"/>
          <w:sz w:val="20"/>
          <w:szCs w:val="20"/>
        </w:rPr>
      </w:pPr>
      <w:r w:rsidRPr="00B33F04">
        <w:rPr>
          <w:rFonts w:ascii="Minion Pro" w:eastAsia="MS Mincho" w:hAnsi="Minion Pro" w:cs="MS Mincho"/>
          <w:sz w:val="20"/>
          <w:szCs w:val="20"/>
        </w:rPr>
        <w:t>Sarah Miska</w:t>
      </w:r>
    </w:p>
    <w:p w14:paraId="19FAEDF2" w14:textId="77777777" w:rsidR="00F97D61" w:rsidRPr="00B33F04" w:rsidRDefault="00F97D61" w:rsidP="00F97D61">
      <w:pPr>
        <w:pStyle w:val="p1"/>
        <w:contextualSpacing/>
        <w:rPr>
          <w:rFonts w:ascii="Minion Pro" w:hAnsi="Minion Pro"/>
          <w:color w:val="212121"/>
          <w:sz w:val="20"/>
          <w:szCs w:val="20"/>
          <w:lang w:val="en-GB"/>
        </w:rPr>
      </w:pPr>
      <w:r w:rsidRPr="00B33F04">
        <w:rPr>
          <w:rFonts w:ascii="Minion Pro" w:hAnsi="Minion Pro"/>
          <w:i/>
          <w:iCs/>
          <w:color w:val="212121"/>
          <w:sz w:val="20"/>
          <w:szCs w:val="20"/>
          <w:lang w:val="en-GB"/>
        </w:rPr>
        <w:t>Bowler Hat</w:t>
      </w:r>
      <w:r w:rsidRPr="00B33F04">
        <w:rPr>
          <w:rFonts w:ascii="Minion Pro" w:hAnsi="Minion Pro"/>
          <w:color w:val="212121"/>
          <w:sz w:val="20"/>
          <w:szCs w:val="20"/>
          <w:lang w:val="en-GB"/>
        </w:rPr>
        <w:t xml:space="preserve">, 2026 </w:t>
      </w:r>
    </w:p>
    <w:p w14:paraId="4A87296A" w14:textId="77777777" w:rsidR="00F97D61" w:rsidRPr="00B33F04" w:rsidRDefault="00F97D61" w:rsidP="00F97D61">
      <w:pPr>
        <w:pStyle w:val="p1"/>
        <w:contextualSpacing/>
        <w:rPr>
          <w:rFonts w:ascii="Minion Pro" w:hAnsi="Minion Pro"/>
          <w:color w:val="212121"/>
          <w:sz w:val="20"/>
          <w:szCs w:val="20"/>
          <w:lang w:val="en-GB"/>
        </w:rPr>
      </w:pPr>
      <w:r w:rsidRPr="00B33F04">
        <w:rPr>
          <w:rFonts w:ascii="Minion Pro" w:hAnsi="Minion Pro"/>
          <w:color w:val="212121"/>
          <w:sz w:val="20"/>
          <w:szCs w:val="20"/>
          <w:lang w:val="en-GB"/>
        </w:rPr>
        <w:t xml:space="preserve">acrylic on canvas </w:t>
      </w:r>
    </w:p>
    <w:p w14:paraId="3E4CB2CE" w14:textId="77777777" w:rsidR="00F97D61" w:rsidRPr="00B33F04" w:rsidRDefault="00F97D61" w:rsidP="00F97D61">
      <w:pPr>
        <w:pStyle w:val="p1"/>
        <w:contextualSpacing/>
        <w:rPr>
          <w:rFonts w:ascii="Minion Pro" w:eastAsia="MS Mincho" w:hAnsi="Minion Pro" w:cs="MS Mincho"/>
          <w:sz w:val="20"/>
          <w:szCs w:val="20"/>
        </w:rPr>
      </w:pPr>
      <w:r w:rsidRPr="00B33F04">
        <w:rPr>
          <w:rFonts w:ascii="Minion Pro" w:hAnsi="Minion Pro"/>
          <w:color w:val="000000"/>
          <w:sz w:val="20"/>
          <w:szCs w:val="20"/>
          <w:lang w:val="en-GB"/>
        </w:rPr>
        <w:t>50 x 40 cm</w:t>
      </w:r>
      <w:r>
        <w:rPr>
          <w:rFonts w:ascii="Minion Pro" w:hAnsi="Minion Pro"/>
          <w:color w:val="000000"/>
          <w:sz w:val="20"/>
          <w:szCs w:val="20"/>
          <w:lang w:val="en-GB"/>
        </w:rPr>
        <w:t xml:space="preserve"> /</w:t>
      </w:r>
      <w:r w:rsidRPr="00B33F04">
        <w:rPr>
          <w:rFonts w:ascii="Minion Pro" w:hAnsi="Minion Pro"/>
          <w:color w:val="000000"/>
          <w:sz w:val="20"/>
          <w:szCs w:val="20"/>
          <w:lang w:val="en-GB"/>
        </w:rPr>
        <w:t xml:space="preserve"> </w:t>
      </w:r>
      <w:r w:rsidRPr="00B33F04">
        <w:rPr>
          <w:rFonts w:ascii="Minion Pro" w:hAnsi="Minion Pro"/>
          <w:color w:val="212121"/>
          <w:sz w:val="20"/>
          <w:szCs w:val="20"/>
          <w:lang w:val="en-GB"/>
        </w:rPr>
        <w:t xml:space="preserve">20 x 16 inches </w:t>
      </w:r>
    </w:p>
    <w:p w14:paraId="34FC12B4" w14:textId="236C871C" w:rsidR="00881EE8" w:rsidRPr="004157A2" w:rsidRDefault="00881EE8" w:rsidP="00F97D61">
      <w:pPr>
        <w:pStyle w:val="p3"/>
        <w:rPr>
          <w:rFonts w:ascii="Minion Pro" w:hAnsi="Minion Pro"/>
          <w:sz w:val="20"/>
          <w:szCs w:val="20"/>
        </w:rPr>
      </w:pPr>
    </w:p>
    <w:sectPr w:rsidR="00881EE8" w:rsidRPr="004157A2" w:rsidSect="007B23E7">
      <w:headerReference w:type="default" r:id="rId7"/>
      <w:headerReference w:type="first" r:id="rId8"/>
      <w:footerReference w:type="first" r:id="rId9"/>
      <w:pgSz w:w="11900" w:h="16820"/>
      <w:pgMar w:top="4542" w:right="567" w:bottom="431" w:left="2410" w:header="709" w:footer="227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5D547" w14:textId="77777777" w:rsidR="008204B1" w:rsidRDefault="008204B1" w:rsidP="00F807EC">
      <w:r>
        <w:separator/>
      </w:r>
    </w:p>
  </w:endnote>
  <w:endnote w:type="continuationSeparator" w:id="0">
    <w:p w14:paraId="0B460C4B" w14:textId="77777777" w:rsidR="008204B1" w:rsidRDefault="008204B1" w:rsidP="00F8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86D5E8-89FD-4448-8DF0-E7498DB26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531F41-890C-4144-9A48-1BC1A96FB9DB}"/>
    <w:embedBold r:id="rId3" w:fontKey="{3E75BDD4-D7E4-3348-87F7-FAC227EF1B19}"/>
    <w:embedItalic r:id="rId4" w:fontKey="{0D79A745-1E23-4441-9CF0-2621C3AE2355}"/>
    <w:embedBoldItalic r:id="rId5" w:fontKey="{17102972-FA17-3143-86EF-047CA2F278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ED3DB9-2541-7448-99DD-F18DC256A3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431C466-4B13-1A4F-B80B-04CA2D294DC3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BC ROM">
    <w:panose1 w:val="020B0604020202020204"/>
    <w:charset w:val="4D"/>
    <w:family w:val="swiss"/>
    <w:pitch w:val="variable"/>
    <w:sig w:usb0="00000007" w:usb1="00000000" w:usb2="00000000" w:usb3="00000000" w:csb0="00000093" w:csb1="00000000"/>
    <w:embedRegular r:id="rId8" w:fontKey="{6034F6D0-6A65-214B-A848-E614D483DB5B}"/>
    <w:embedBold r:id="rId9" w:fontKey="{48E4D0A5-0C8C-C549-A86C-A61ACB1356EB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10" w:fontKey="{B941CCA2-B810-A84B-B41E-F0A5263E1C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5FF0B095-85D7-2942-BAD4-109A3B01110A}"/>
    <w:embedItalic r:id="rId12" w:fontKey="{9D22CC86-C94B-EA4A-B93B-98596F2DF685}"/>
    <w:embedBoldItalic r:id="rId13" w:fontKey="{565F6909-9A4F-7649-A15F-E8201161A053}"/>
  </w:font>
  <w:font w:name="ABC ROM Medium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Corpo CS)">
    <w:altName w:val="Times New Roman"/>
    <w:panose1 w:val="020B0604020202020204"/>
    <w:charset w:val="00"/>
    <w:family w:val="roman"/>
    <w:pitch w:val="default"/>
  </w:font>
  <w:font w:name="Heiti TC">
    <w:altName w:val="Cambria"/>
    <w:panose1 w:val="02000000000000000000"/>
    <w:charset w:val="80"/>
    <w:family w:val="auto"/>
    <w:pitch w:val="variable"/>
    <w:sig w:usb0="8000002F" w:usb1="0807004A" w:usb2="00000010" w:usb3="00000000" w:csb0="003E0001" w:csb1="00000000"/>
    <w:embedBold r:id="rId17" w:subsetted="1" w:fontKey="{FFC82220-AAFC-8B48-8FCF-A28E1D013D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8" w:subsetted="1" w:fontKey="{3FA58B08-C037-C04C-9500-C02BC0E12741}"/>
    <w:embedBold r:id="rId19" w:subsetted="1" w:fontKey="{7D9A89CF-263A-3541-B7A7-246FFB499CC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20" w:subsetted="1" w:fontKey="{B5E1DDC5-F310-FC45-9A19-E7356836A5F5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Bold r:id="rId21" w:subsetted="1" w:fontKey="{5C896062-5F4E-B64B-BCCF-44E7DC5F6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4E118" w14:textId="77777777" w:rsidR="005B5DB0" w:rsidRPr="005B5DB0" w:rsidRDefault="005B5DB0" w:rsidP="005B5DB0">
    <w:pPr>
      <w:pStyle w:val="Pidipagina"/>
    </w:pPr>
    <w:r w:rsidRPr="00C809B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830A5B" wp14:editId="603109C4">
              <wp:simplePos x="0" y="0"/>
              <wp:positionH relativeFrom="column">
                <wp:posOffset>-1953577</wp:posOffset>
              </wp:positionH>
              <wp:positionV relativeFrom="page">
                <wp:posOffset>8830627</wp:posOffset>
              </wp:positionV>
              <wp:extent cx="2214880" cy="784225"/>
              <wp:effectExtent l="0" t="8573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214880" cy="784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30FDE7" w14:textId="77777777" w:rsidR="00C81E4D" w:rsidRPr="00187A6E" w:rsidRDefault="00C81E4D" w:rsidP="00C81E4D">
                          <w:pPr>
                            <w:pStyle w:val="Pidipagina"/>
                            <w:rPr>
                              <w:rFonts w:ascii="ABC ROM Medium" w:hAnsi="ABC ROM Medium"/>
                              <w:position w:val="6"/>
                              <w:lang w:val="fr-FR"/>
                            </w:rPr>
                          </w:pPr>
                          <w:r w:rsidRPr="00187A6E">
                            <w:rPr>
                              <w:rFonts w:ascii="ABC ROM Medium" w:hAnsi="ABC ROM Medium"/>
                              <w:position w:val="6"/>
                              <w:lang w:val="fr-FR"/>
                            </w:rPr>
                            <w:t>PIÈCE UNIQUE</w:t>
                          </w:r>
                        </w:p>
                        <w:p w14:paraId="738984CB" w14:textId="77777777" w:rsidR="00C81E4D" w:rsidRPr="00187A6E" w:rsidRDefault="00C81E4D" w:rsidP="00C81E4D">
                          <w:pPr>
                            <w:pStyle w:val="Pidipagina"/>
                            <w:rPr>
                              <w:position w:val="6"/>
                              <w:lang w:val="fr-FR"/>
                            </w:rPr>
                          </w:pPr>
                          <w:r w:rsidRPr="00187A6E">
                            <w:rPr>
                              <w:position w:val="6"/>
                              <w:lang w:val="fr-FR"/>
                            </w:rPr>
                            <w:t>57, Rue de Turenne, 75003 Paris, France</w:t>
                          </w:r>
                        </w:p>
                        <w:p w14:paraId="7DB865F0" w14:textId="77777777" w:rsidR="00C81E4D" w:rsidRPr="00EC7DAB" w:rsidRDefault="00C81E4D" w:rsidP="00C81E4D">
                          <w:pPr>
                            <w:pStyle w:val="Pidipagina"/>
                            <w:rPr>
                              <w:position w:val="6"/>
                            </w:rPr>
                          </w:pPr>
                          <w:r w:rsidRPr="00EC7DAB">
                            <w:rPr>
                              <w:position w:val="6"/>
                              <w:lang w:val="it-IT"/>
                            </w:rPr>
                            <w:t xml:space="preserve">+ </w:t>
                          </w:r>
                          <w:r w:rsidRPr="00EC7DAB">
                            <w:rPr>
                              <w:position w:val="6"/>
                            </w:rPr>
                            <w:t>33 1 44490524</w:t>
                          </w:r>
                        </w:p>
                        <w:p w14:paraId="262BB4AE" w14:textId="77777777" w:rsidR="00C81E4D" w:rsidRPr="00EC7DAB" w:rsidRDefault="00C81E4D" w:rsidP="00C81E4D">
                          <w:pPr>
                            <w:pStyle w:val="Pidipagina"/>
                            <w:rPr>
                              <w:position w:val="6"/>
                            </w:rPr>
                          </w:pPr>
                          <w:r w:rsidRPr="00EC7DAB">
                            <w:rPr>
                              <w:position w:val="6"/>
                            </w:rPr>
                            <w:t>pieceunique@massimodecarlo.com</w:t>
                          </w:r>
                        </w:p>
                        <w:p w14:paraId="75BF40DD" w14:textId="77777777" w:rsidR="00C81E4D" w:rsidRPr="00EC7DAB" w:rsidRDefault="00C81E4D" w:rsidP="00C81E4D">
                          <w:pPr>
                            <w:pStyle w:val="Pidipagina"/>
                            <w:rPr>
                              <w:rFonts w:ascii="ABC ROM Medium" w:hAnsi="ABC ROM Medium"/>
                              <w:position w:val="6"/>
                            </w:rPr>
                          </w:pPr>
                        </w:p>
                        <w:p w14:paraId="45284D54" w14:textId="77777777" w:rsidR="00C81E4D" w:rsidRPr="00EC7DAB" w:rsidRDefault="00C81E4D" w:rsidP="00C81E4D">
                          <w:pPr>
                            <w:pStyle w:val="Pidipagina"/>
                            <w:rPr>
                              <w:rFonts w:ascii="ABC ROM Medium" w:hAnsi="ABC ROM Medium"/>
                              <w:position w:val="6"/>
                            </w:rPr>
                          </w:pPr>
                        </w:p>
                        <w:p w14:paraId="362B70B3" w14:textId="77777777" w:rsidR="00C81E4D" w:rsidRPr="00EC7DAB" w:rsidRDefault="00C81E4D" w:rsidP="00C81E4D">
                          <w:pPr>
                            <w:pStyle w:val="Pidipagina"/>
                            <w:rPr>
                              <w:rFonts w:ascii="ABC ROM Medium" w:hAnsi="ABC ROM Medium"/>
                              <w:position w:val="6"/>
                            </w:rPr>
                          </w:pPr>
                        </w:p>
                        <w:p w14:paraId="3B8F4D0F" w14:textId="77777777" w:rsidR="00C81E4D" w:rsidRPr="00EC7DAB" w:rsidRDefault="00C81E4D" w:rsidP="00C81E4D">
                          <w:pPr>
                            <w:pStyle w:val="Pidipagina"/>
                            <w:rPr>
                              <w:rFonts w:ascii="ABC ROM Medium" w:hAnsi="ABC ROM Medium"/>
                              <w:position w:val="6"/>
                            </w:rPr>
                          </w:pPr>
                        </w:p>
                        <w:p w14:paraId="038BFD9D" w14:textId="77777777" w:rsidR="00C81E4D" w:rsidRPr="00E75342" w:rsidRDefault="00C81E4D" w:rsidP="00C81E4D">
                          <w:pPr>
                            <w:pStyle w:val="Pidipagina"/>
                            <w:rPr>
                              <w:color w:val="auto"/>
                              <w:position w:val="6"/>
                            </w:rPr>
                          </w:pPr>
                        </w:p>
                        <w:p w14:paraId="2C8D1640" w14:textId="77777777" w:rsidR="00C81E4D" w:rsidRPr="00E75342" w:rsidRDefault="00C81E4D" w:rsidP="00C81E4D">
                          <w:pPr>
                            <w:pStyle w:val="Pidipagina"/>
                            <w:rPr>
                              <w:color w:val="auto"/>
                              <w:position w:val="6"/>
                            </w:rPr>
                          </w:pPr>
                        </w:p>
                        <w:p w14:paraId="3B9B6127" w14:textId="77777777" w:rsidR="005B5DB0" w:rsidRPr="00E75342" w:rsidRDefault="005B5DB0" w:rsidP="005B5DB0">
                          <w:pPr>
                            <w:pStyle w:val="Pidipagina"/>
                            <w:rPr>
                              <w:color w:val="auto"/>
                              <w:position w:val="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30A5B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-153.8pt;margin-top:695.3pt;width:174.4pt;height:61.7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" filled="f" stroked="f" strokeweight=".5pt">
              <v:textbox inset="0,,0">
                <w:txbxContent>
                  <w:p w14:paraId="7530FDE7" w14:textId="77777777" w:rsidR="00C81E4D" w:rsidRPr="00187A6E" w:rsidRDefault="00C81E4D" w:rsidP="00C81E4D">
                    <w:pPr>
                      <w:pStyle w:val="Pidipagina"/>
                      <w:rPr>
                        <w:rFonts w:ascii="ABC ROM Medium" w:hAnsi="ABC ROM Medium"/>
                        <w:position w:val="6"/>
                        <w:lang w:val="fr-FR"/>
                      </w:rPr>
                    </w:pPr>
                    <w:r w:rsidRPr="00187A6E">
                      <w:rPr>
                        <w:rFonts w:ascii="ABC ROM Medium" w:hAnsi="ABC ROM Medium"/>
                        <w:position w:val="6"/>
                        <w:lang w:val="fr-FR"/>
                      </w:rPr>
                      <w:t>PIÈCE UNIQUE</w:t>
                    </w:r>
                  </w:p>
                  <w:p w14:paraId="738984CB" w14:textId="77777777" w:rsidR="00C81E4D" w:rsidRPr="00187A6E" w:rsidRDefault="00C81E4D" w:rsidP="00C81E4D">
                    <w:pPr>
                      <w:pStyle w:val="Pidipagina"/>
                      <w:rPr>
                        <w:position w:val="6"/>
                        <w:lang w:val="fr-FR"/>
                      </w:rPr>
                    </w:pPr>
                    <w:r w:rsidRPr="00187A6E">
                      <w:rPr>
                        <w:position w:val="6"/>
                        <w:lang w:val="fr-FR"/>
                      </w:rPr>
                      <w:t>57, Rue de Turenne, 75003 Paris, France</w:t>
                    </w:r>
                  </w:p>
                  <w:p w14:paraId="7DB865F0" w14:textId="77777777" w:rsidR="00C81E4D" w:rsidRPr="00EC7DAB" w:rsidRDefault="00C81E4D" w:rsidP="00C81E4D">
                    <w:pPr>
                      <w:pStyle w:val="Pidipagina"/>
                      <w:rPr>
                        <w:position w:val="6"/>
                      </w:rPr>
                    </w:pPr>
                    <w:r w:rsidRPr="00EC7DAB">
                      <w:rPr>
                        <w:position w:val="6"/>
                        <w:lang w:val="it-IT"/>
                      </w:rPr>
                      <w:t xml:space="preserve">+ </w:t>
                    </w:r>
                    <w:r w:rsidRPr="00EC7DAB">
                      <w:rPr>
                        <w:position w:val="6"/>
                      </w:rPr>
                      <w:t>33 1 44490524</w:t>
                    </w:r>
                  </w:p>
                  <w:p w14:paraId="262BB4AE" w14:textId="77777777" w:rsidR="00C81E4D" w:rsidRPr="00EC7DAB" w:rsidRDefault="00C81E4D" w:rsidP="00C81E4D">
                    <w:pPr>
                      <w:pStyle w:val="Pidipagina"/>
                      <w:rPr>
                        <w:position w:val="6"/>
                      </w:rPr>
                    </w:pPr>
                    <w:r w:rsidRPr="00EC7DAB">
                      <w:rPr>
                        <w:position w:val="6"/>
                      </w:rPr>
                      <w:t>pieceunique@massimodecarlo.com</w:t>
                    </w:r>
                  </w:p>
                  <w:p w14:paraId="75BF40DD" w14:textId="77777777" w:rsidR="00C81E4D" w:rsidRPr="00EC7DAB" w:rsidRDefault="00C81E4D" w:rsidP="00C81E4D">
                    <w:pPr>
                      <w:pStyle w:val="Pidipagina"/>
                      <w:rPr>
                        <w:rFonts w:ascii="ABC ROM Medium" w:hAnsi="ABC ROM Medium"/>
                        <w:position w:val="6"/>
                      </w:rPr>
                    </w:pPr>
                  </w:p>
                  <w:p w14:paraId="45284D54" w14:textId="77777777" w:rsidR="00C81E4D" w:rsidRPr="00EC7DAB" w:rsidRDefault="00C81E4D" w:rsidP="00C81E4D">
                    <w:pPr>
                      <w:pStyle w:val="Pidipagina"/>
                      <w:rPr>
                        <w:rFonts w:ascii="ABC ROM Medium" w:hAnsi="ABC ROM Medium"/>
                        <w:position w:val="6"/>
                      </w:rPr>
                    </w:pPr>
                  </w:p>
                  <w:p w14:paraId="362B70B3" w14:textId="77777777" w:rsidR="00C81E4D" w:rsidRPr="00EC7DAB" w:rsidRDefault="00C81E4D" w:rsidP="00C81E4D">
                    <w:pPr>
                      <w:pStyle w:val="Pidipagina"/>
                      <w:rPr>
                        <w:rFonts w:ascii="ABC ROM Medium" w:hAnsi="ABC ROM Medium"/>
                        <w:position w:val="6"/>
                      </w:rPr>
                    </w:pPr>
                  </w:p>
                  <w:p w14:paraId="3B8F4D0F" w14:textId="77777777" w:rsidR="00C81E4D" w:rsidRPr="00EC7DAB" w:rsidRDefault="00C81E4D" w:rsidP="00C81E4D">
                    <w:pPr>
                      <w:pStyle w:val="Pidipagina"/>
                      <w:rPr>
                        <w:rFonts w:ascii="ABC ROM Medium" w:hAnsi="ABC ROM Medium"/>
                        <w:position w:val="6"/>
                      </w:rPr>
                    </w:pPr>
                  </w:p>
                  <w:p w14:paraId="038BFD9D" w14:textId="77777777" w:rsidR="00C81E4D" w:rsidRPr="00E75342" w:rsidRDefault="00C81E4D" w:rsidP="00C81E4D">
                    <w:pPr>
                      <w:pStyle w:val="Pidipagina"/>
                      <w:rPr>
                        <w:color w:val="auto"/>
                        <w:position w:val="6"/>
                      </w:rPr>
                    </w:pPr>
                  </w:p>
                  <w:p w14:paraId="2C8D1640" w14:textId="77777777" w:rsidR="00C81E4D" w:rsidRPr="00E75342" w:rsidRDefault="00C81E4D" w:rsidP="00C81E4D">
                    <w:pPr>
                      <w:pStyle w:val="Pidipagina"/>
                      <w:rPr>
                        <w:color w:val="auto"/>
                        <w:position w:val="6"/>
                      </w:rPr>
                    </w:pPr>
                  </w:p>
                  <w:p w14:paraId="3B9B6127" w14:textId="77777777" w:rsidR="005B5DB0" w:rsidRPr="00E75342" w:rsidRDefault="005B5DB0" w:rsidP="005B5DB0">
                    <w:pPr>
                      <w:pStyle w:val="Pidipagina"/>
                      <w:rPr>
                        <w:color w:val="auto"/>
                        <w:position w:val="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0B306" w14:textId="77777777" w:rsidR="008204B1" w:rsidRDefault="008204B1" w:rsidP="00F807EC">
      <w:r>
        <w:separator/>
      </w:r>
    </w:p>
  </w:footnote>
  <w:footnote w:type="continuationSeparator" w:id="0">
    <w:p w14:paraId="593BBD64" w14:textId="77777777" w:rsidR="008204B1" w:rsidRDefault="008204B1" w:rsidP="00F8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D7E26" w14:textId="77777777" w:rsidR="00F807EC" w:rsidRDefault="00691051" w:rsidP="00F807EC">
    <w:pPr>
      <w:pStyle w:val="Intestazione"/>
    </w:pPr>
    <w:r w:rsidRPr="00963042">
      <w:rPr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FB626D" wp14:editId="75D4B6E5">
              <wp:simplePos x="0" y="0"/>
              <wp:positionH relativeFrom="margin">
                <wp:posOffset>2888343</wp:posOffset>
              </wp:positionH>
              <wp:positionV relativeFrom="page">
                <wp:posOffset>449580</wp:posOffset>
              </wp:positionV>
              <wp:extent cx="2744470" cy="1871980"/>
              <wp:effectExtent l="0" t="0" r="0" b="7620"/>
              <wp:wrapNone/>
              <wp:docPr id="181313460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4470" cy="1871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59B4C4" w14:textId="77777777" w:rsidR="00691051" w:rsidRPr="00BF0BBB" w:rsidRDefault="00691051" w:rsidP="00BF0BBB">
                          <w:pPr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F0BB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 further information and materials:</w:t>
                          </w:r>
                        </w:p>
                        <w:p w14:paraId="4778BE9C" w14:textId="77777777" w:rsidR="00691051" w:rsidRPr="00F97D61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  <w:lang w:val="it-IT"/>
                            </w:rPr>
                          </w:pPr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>Press Office, MASSIMODECARLO</w:t>
                          </w:r>
                        </w:p>
                        <w:p w14:paraId="7E3546CD" w14:textId="77777777" w:rsidR="00691051" w:rsidRPr="00F97D61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  <w:lang w:val="it-IT"/>
                            </w:rPr>
                          </w:pPr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>T. +39 02 7000 3987</w:t>
                          </w:r>
                        </w:p>
                        <w:p w14:paraId="5CEA2866" w14:textId="77777777" w:rsidR="00691051" w:rsidRPr="00F97D61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  <w:lang w:val="it-IT"/>
                            </w:rPr>
                          </w:pPr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>press@massimodecarlo.com</w:t>
                          </w:r>
                        </w:p>
                        <w:p w14:paraId="1E1CA98C" w14:textId="77777777" w:rsidR="00691051" w:rsidRPr="00F97D61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  <w:lang w:val="it-IT"/>
                            </w:rPr>
                          </w:pPr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>www.massimodecarlo.com</w:t>
                          </w:r>
                        </w:p>
                        <w:p w14:paraId="4CA12731" w14:textId="77777777" w:rsidR="00691051" w:rsidRPr="00F97D61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  <w:lang w:val="it-IT"/>
                            </w:rPr>
                          </w:pPr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 xml:space="preserve">IG: </w:t>
                          </w:r>
                          <w:proofErr w:type="spellStart"/>
                          <w:r w:rsidRPr="00F97D61">
                            <w:rPr>
                              <w:sz w:val="20"/>
                              <w:szCs w:val="20"/>
                              <w:lang w:val="it-IT"/>
                            </w:rPr>
                            <w:t>massimodecarlogallery</w:t>
                          </w:r>
                          <w:proofErr w:type="spellEnd"/>
                        </w:p>
                        <w:p w14:paraId="5D6959A4" w14:textId="77777777" w:rsidR="00691051" w:rsidRPr="00BF0BBB" w:rsidRDefault="00691051" w:rsidP="00BF0BB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BF0BBB">
                            <w:rPr>
                              <w:sz w:val="20"/>
                              <w:szCs w:val="20"/>
                            </w:rPr>
                            <w:t>#massimodecarlogallery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B626D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227.45pt;margin-top:35.4pt;width:216.1pt;height:147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" filled="f" stroked="f" strokeweight=".5pt">
              <v:textbox inset="0,0,0,0">
                <w:txbxContent>
                  <w:p w14:paraId="7759B4C4" w14:textId="77777777" w:rsidR="00691051" w:rsidRPr="00BF0BBB" w:rsidRDefault="00691051" w:rsidP="00BF0BBB">
                    <w:pPr>
                      <w:spacing w:after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BF0BBB">
                      <w:rPr>
                        <w:b/>
                        <w:bCs/>
                        <w:sz w:val="20"/>
                        <w:szCs w:val="20"/>
                      </w:rPr>
                      <w:t>For further information and materials:</w:t>
                    </w:r>
                  </w:p>
                  <w:p w14:paraId="4778BE9C" w14:textId="77777777" w:rsidR="00691051" w:rsidRPr="00F97D61" w:rsidRDefault="00691051" w:rsidP="00BF0BBB">
                    <w:pPr>
                      <w:spacing w:after="0"/>
                      <w:rPr>
                        <w:sz w:val="20"/>
                        <w:szCs w:val="20"/>
                        <w:lang w:val="it-IT"/>
                      </w:rPr>
                    </w:pPr>
                    <w:r w:rsidRPr="00F97D61">
                      <w:rPr>
                        <w:sz w:val="20"/>
                        <w:szCs w:val="20"/>
                        <w:lang w:val="it-IT"/>
                      </w:rPr>
                      <w:t>Press Office, MASSIMODECARLO</w:t>
                    </w:r>
                  </w:p>
                  <w:p w14:paraId="7E3546CD" w14:textId="77777777" w:rsidR="00691051" w:rsidRPr="00F97D61" w:rsidRDefault="00691051" w:rsidP="00BF0BBB">
                    <w:pPr>
                      <w:spacing w:after="0"/>
                      <w:rPr>
                        <w:sz w:val="20"/>
                        <w:szCs w:val="20"/>
                        <w:lang w:val="it-IT"/>
                      </w:rPr>
                    </w:pPr>
                    <w:r w:rsidRPr="00F97D61">
                      <w:rPr>
                        <w:sz w:val="20"/>
                        <w:szCs w:val="20"/>
                        <w:lang w:val="it-IT"/>
                      </w:rPr>
                      <w:t>T. +39 02 7000 3987</w:t>
                    </w:r>
                  </w:p>
                  <w:p w14:paraId="5CEA2866" w14:textId="77777777" w:rsidR="00691051" w:rsidRPr="00F97D61" w:rsidRDefault="00691051" w:rsidP="00BF0BBB">
                    <w:pPr>
                      <w:spacing w:after="0"/>
                      <w:rPr>
                        <w:sz w:val="20"/>
                        <w:szCs w:val="20"/>
                        <w:lang w:val="it-IT"/>
                      </w:rPr>
                    </w:pPr>
                    <w:r w:rsidRPr="00F97D61">
                      <w:rPr>
                        <w:sz w:val="20"/>
                        <w:szCs w:val="20"/>
                        <w:lang w:val="it-IT"/>
                      </w:rPr>
                      <w:t>press@massimodecarlo.com</w:t>
                    </w:r>
                  </w:p>
                  <w:p w14:paraId="1E1CA98C" w14:textId="77777777" w:rsidR="00691051" w:rsidRPr="00F97D61" w:rsidRDefault="00691051" w:rsidP="00BF0BBB">
                    <w:pPr>
                      <w:spacing w:after="0"/>
                      <w:rPr>
                        <w:sz w:val="20"/>
                        <w:szCs w:val="20"/>
                        <w:lang w:val="it-IT"/>
                      </w:rPr>
                    </w:pPr>
                    <w:r w:rsidRPr="00F97D61">
                      <w:rPr>
                        <w:sz w:val="20"/>
                        <w:szCs w:val="20"/>
                        <w:lang w:val="it-IT"/>
                      </w:rPr>
                      <w:t>www.massimodecarlo.com</w:t>
                    </w:r>
                  </w:p>
                  <w:p w14:paraId="4CA12731" w14:textId="77777777" w:rsidR="00691051" w:rsidRPr="00F97D61" w:rsidRDefault="00691051" w:rsidP="00BF0BBB">
                    <w:pPr>
                      <w:spacing w:after="0"/>
                      <w:rPr>
                        <w:sz w:val="20"/>
                        <w:szCs w:val="20"/>
                        <w:lang w:val="it-IT"/>
                      </w:rPr>
                    </w:pPr>
                    <w:r w:rsidRPr="00F97D61">
                      <w:rPr>
                        <w:sz w:val="20"/>
                        <w:szCs w:val="20"/>
                        <w:lang w:val="it-IT"/>
                      </w:rPr>
                      <w:t xml:space="preserve">IG: </w:t>
                    </w:r>
                    <w:proofErr w:type="spellStart"/>
                    <w:r w:rsidRPr="00F97D61">
                      <w:rPr>
                        <w:sz w:val="20"/>
                        <w:szCs w:val="20"/>
                        <w:lang w:val="it-IT"/>
                      </w:rPr>
                      <w:t>massimodecarlogallery</w:t>
                    </w:r>
                    <w:proofErr w:type="spellEnd"/>
                  </w:p>
                  <w:p w14:paraId="5D6959A4" w14:textId="77777777" w:rsidR="00691051" w:rsidRPr="00BF0BBB" w:rsidRDefault="00691051" w:rsidP="00BF0BB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BF0BBB">
                      <w:rPr>
                        <w:sz w:val="20"/>
                        <w:szCs w:val="20"/>
                      </w:rPr>
                      <w:t>#massimodecarlogallery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F4685">
      <w:rPr>
        <w:noProof/>
      </w:rPr>
      <w:drawing>
        <wp:anchor distT="0" distB="0" distL="114300" distR="114300" simplePos="0" relativeHeight="251660288" behindDoc="1" locked="0" layoutInCell="1" allowOverlap="1" wp14:anchorId="59B7B6B9" wp14:editId="77E9ACD9">
          <wp:simplePos x="0" y="0"/>
          <wp:positionH relativeFrom="page">
            <wp:posOffset>317</wp:posOffset>
          </wp:positionH>
          <wp:positionV relativeFrom="page">
            <wp:posOffset>0</wp:posOffset>
          </wp:positionV>
          <wp:extent cx="7556500" cy="10795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5E1D" w14:textId="77777777" w:rsidR="00F807EC" w:rsidRDefault="005B5DB0" w:rsidP="00F807EC">
    <w:pPr>
      <w:pStyle w:val="Intestazione"/>
    </w:pPr>
    <w:r w:rsidRPr="008939AF">
      <w:rPr>
        <w:b/>
        <w:bCs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98F246" wp14:editId="3893416B">
              <wp:simplePos x="0" y="0"/>
              <wp:positionH relativeFrom="margin">
                <wp:posOffset>0</wp:posOffset>
              </wp:positionH>
              <wp:positionV relativeFrom="page">
                <wp:posOffset>337820</wp:posOffset>
              </wp:positionV>
              <wp:extent cx="5666740" cy="1950720"/>
              <wp:effectExtent l="0" t="0" r="0" b="508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6740" cy="1950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4ED204" w14:textId="6155F1A2" w:rsidR="00A65DB2" w:rsidRPr="00A65DB2" w:rsidRDefault="005B056B" w:rsidP="008D20D5">
                          <w:pPr>
                            <w:pStyle w:val="Sottotitolo"/>
                            <w:rPr>
                              <w:rFonts w:asciiTheme="majorHAnsi" w:hAnsiTheme="majorHAnsi"/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lang w:val="en-US"/>
                            </w:rPr>
                            <w:t>Sarah Miska</w:t>
                          </w:r>
                        </w:p>
                        <w:p w14:paraId="00DBA2B2" w14:textId="4A84EBD2" w:rsidR="008D20D5" w:rsidRPr="007D18B5" w:rsidRDefault="005B056B" w:rsidP="008D20D5">
                          <w:pPr>
                            <w:pStyle w:val="Sottotitolo"/>
                            <w:rPr>
                              <w:rFonts w:asciiTheme="majorHAnsi" w:hAnsiTheme="majorHAnsi"/>
                              <w:b/>
                              <w:bCs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lang w:val="fr-FR"/>
                            </w:rPr>
                            <w:t>Bring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lang w:val="fr-FR"/>
                            </w:rPr>
                            <w:t>forth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lang w:val="fr-FR"/>
                            </w:rPr>
                            <w:t xml:space="preserve"> the </w:t>
                          </w:r>
                          <w:proofErr w:type="gramStart"/>
                          <w:r>
                            <w:rPr>
                              <w:rFonts w:asciiTheme="majorHAnsi" w:hAnsiTheme="majorHAnsi"/>
                              <w:lang w:val="fr-FR"/>
                            </w:rPr>
                            <w:t>horse!</w:t>
                          </w:r>
                          <w:proofErr w:type="gramEnd"/>
                        </w:p>
                        <w:p w14:paraId="04FD45D5" w14:textId="2952FB18" w:rsidR="00E15DB0" w:rsidRPr="00A65DB2" w:rsidRDefault="005B056B" w:rsidP="00E15DB0">
                          <w:pPr>
                            <w:pStyle w:val="Sottotitolo"/>
                            <w:rPr>
                              <w:rFonts w:asciiTheme="majorHAnsi" w:hAnsiTheme="majorHAnsi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lang w:val="en-US"/>
                            </w:rPr>
                            <w:t>17.02.2026</w:t>
                          </w:r>
                        </w:p>
                        <w:p w14:paraId="7C585995" w14:textId="5F61C140" w:rsidR="00E15DB0" w:rsidRPr="00A65DB2" w:rsidRDefault="005B056B" w:rsidP="00B4700D">
                          <w:pPr>
                            <w:pStyle w:val="Sottotitolo"/>
                            <w:rPr>
                              <w:rFonts w:asciiTheme="majorHAnsi" w:hAnsiTheme="majorHAnsi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lang w:val="en-US"/>
                            </w:rPr>
                            <w:t>28.02.2026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8F246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7" type="#_x0000_t202" style="position:absolute;margin-left:0;margin-top:26.6pt;width:446.2pt;height:15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" filled="f" stroked="f" strokeweight=".5pt">
              <v:textbox inset="0,0,0,0">
                <w:txbxContent>
                  <w:p w14:paraId="0E4ED204" w14:textId="6155F1A2" w:rsidR="00A65DB2" w:rsidRPr="00A65DB2" w:rsidRDefault="005B056B" w:rsidP="008D20D5">
                    <w:pPr>
                      <w:pStyle w:val="Sottotitolo"/>
                      <w:rPr>
                        <w:rFonts w:asciiTheme="majorHAnsi" w:hAnsiTheme="majorHAnsi"/>
                        <w:b/>
                        <w:bCs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lang w:val="en-US"/>
                      </w:rPr>
                      <w:t>Sarah Miska</w:t>
                    </w:r>
                  </w:p>
                  <w:p w14:paraId="00DBA2B2" w14:textId="4A84EBD2" w:rsidR="008D20D5" w:rsidRPr="007D18B5" w:rsidRDefault="005B056B" w:rsidP="008D20D5">
                    <w:pPr>
                      <w:pStyle w:val="Sottotitolo"/>
                      <w:rPr>
                        <w:rFonts w:asciiTheme="majorHAnsi" w:hAnsiTheme="majorHAnsi"/>
                        <w:b/>
                        <w:bCs/>
                        <w:lang w:val="en-US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lang w:val="fr-FR"/>
                      </w:rPr>
                      <w:t>Bring</w:t>
                    </w:r>
                    <w:proofErr w:type="spellEnd"/>
                    <w:r>
                      <w:rPr>
                        <w:rFonts w:asciiTheme="majorHAnsi" w:hAnsiTheme="majorHAnsi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hAnsiTheme="majorHAnsi"/>
                        <w:lang w:val="fr-FR"/>
                      </w:rPr>
                      <w:t>forth</w:t>
                    </w:r>
                    <w:proofErr w:type="spellEnd"/>
                    <w:r>
                      <w:rPr>
                        <w:rFonts w:asciiTheme="majorHAnsi" w:hAnsiTheme="majorHAnsi"/>
                        <w:lang w:val="fr-FR"/>
                      </w:rPr>
                      <w:t xml:space="preserve"> the </w:t>
                    </w:r>
                    <w:proofErr w:type="gramStart"/>
                    <w:r>
                      <w:rPr>
                        <w:rFonts w:asciiTheme="majorHAnsi" w:hAnsiTheme="majorHAnsi"/>
                        <w:lang w:val="fr-FR"/>
                      </w:rPr>
                      <w:t>horse!</w:t>
                    </w:r>
                    <w:proofErr w:type="gramEnd"/>
                  </w:p>
                  <w:p w14:paraId="04FD45D5" w14:textId="2952FB18" w:rsidR="00E15DB0" w:rsidRPr="00A65DB2" w:rsidRDefault="005B056B" w:rsidP="00E15DB0">
                    <w:pPr>
                      <w:pStyle w:val="Sottotitolo"/>
                      <w:rPr>
                        <w:rFonts w:asciiTheme="majorHAnsi" w:hAnsiTheme="majorHAnsi"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lang w:val="en-US"/>
                      </w:rPr>
                      <w:t>17.02.2026</w:t>
                    </w:r>
                  </w:p>
                  <w:p w14:paraId="7C585995" w14:textId="5F61C140" w:rsidR="00E15DB0" w:rsidRPr="00A65DB2" w:rsidRDefault="005B056B" w:rsidP="00B4700D">
                    <w:pPr>
                      <w:pStyle w:val="Sottotitolo"/>
                      <w:rPr>
                        <w:rFonts w:asciiTheme="majorHAnsi" w:hAnsiTheme="majorHAnsi"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lang w:val="en-US"/>
                      </w:rPr>
                      <w:t>28.02.2026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F4685">
      <w:rPr>
        <w:noProof/>
      </w:rPr>
      <w:drawing>
        <wp:anchor distT="0" distB="0" distL="114300" distR="114300" simplePos="0" relativeHeight="251658240" behindDoc="1" locked="0" layoutInCell="1" allowOverlap="1" wp14:anchorId="0441857C" wp14:editId="60AA90D4">
          <wp:simplePos x="0" y="0"/>
          <wp:positionH relativeFrom="page">
            <wp:posOffset>317</wp:posOffset>
          </wp:positionH>
          <wp:positionV relativeFrom="page">
            <wp:posOffset>0</wp:posOffset>
          </wp:positionV>
          <wp:extent cx="7556500" cy="10795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86329"/>
    <w:multiLevelType w:val="hybridMultilevel"/>
    <w:tmpl w:val="2D3CE3EA"/>
    <w:lvl w:ilvl="0" w:tplc="0876E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37E9A"/>
    <w:multiLevelType w:val="hybridMultilevel"/>
    <w:tmpl w:val="C930A9C8"/>
    <w:lvl w:ilvl="0" w:tplc="D75A3036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C5C5F"/>
    <w:multiLevelType w:val="multilevel"/>
    <w:tmpl w:val="7BC0E6D0"/>
    <w:lvl w:ilvl="0">
      <w:start w:val="1"/>
      <w:numFmt w:val="decimal"/>
      <w:pStyle w:val="Titolo1"/>
      <w:lvlText w:val="%1"/>
      <w:lvlJc w:val="left"/>
      <w:pPr>
        <w:tabs>
          <w:tab w:val="num" w:pos="4118"/>
        </w:tabs>
        <w:ind w:left="4118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2"/>
      <w:suff w:val="space"/>
      <w:lvlText w:val="%1.%2.%3"/>
      <w:lvlJc w:val="left"/>
      <w:pPr>
        <w:ind w:left="1154" w:hanging="720"/>
      </w:pPr>
      <w:rPr>
        <w:rFonts w:hint="default"/>
        <w:lang w:val="it-IT"/>
      </w:rPr>
    </w:lvl>
    <w:lvl w:ilvl="3">
      <w:start w:val="1"/>
      <w:numFmt w:val="decimal"/>
      <w:lvlText w:val="%1.%2.%3.%4"/>
      <w:lvlJc w:val="left"/>
      <w:pPr>
        <w:tabs>
          <w:tab w:val="num" w:pos="290"/>
        </w:tabs>
        <w:ind w:left="158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0"/>
        </w:tabs>
        <w:ind w:left="20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0"/>
        </w:tabs>
        <w:ind w:left="2018" w:hanging="100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0"/>
        </w:tabs>
        <w:ind w:left="2018" w:hanging="100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0"/>
        </w:tabs>
        <w:ind w:left="2018" w:hanging="100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0"/>
        </w:tabs>
        <w:ind w:left="2018" w:hanging="1008"/>
      </w:pPr>
      <w:rPr>
        <w:rFonts w:hint="default"/>
      </w:rPr>
    </w:lvl>
  </w:abstractNum>
  <w:num w:numId="1" w16cid:durableId="1673490762">
    <w:abstractNumId w:val="0"/>
  </w:num>
  <w:num w:numId="2" w16cid:durableId="24673547">
    <w:abstractNumId w:val="1"/>
  </w:num>
  <w:num w:numId="3" w16cid:durableId="82992841">
    <w:abstractNumId w:val="1"/>
  </w:num>
  <w:num w:numId="4" w16cid:durableId="1414547274">
    <w:abstractNumId w:val="2"/>
  </w:num>
  <w:num w:numId="5" w16cid:durableId="330720922">
    <w:abstractNumId w:val="2"/>
  </w:num>
  <w:num w:numId="6" w16cid:durableId="1433819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hideSpellingErrors/>
  <w:proofState w:spelling="clean" w:grammar="clean"/>
  <w:attachedTemplate r:id="rId1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61"/>
    <w:rsid w:val="0000266F"/>
    <w:rsid w:val="00005447"/>
    <w:rsid w:val="0001025D"/>
    <w:rsid w:val="00031A56"/>
    <w:rsid w:val="00031F71"/>
    <w:rsid w:val="000661DC"/>
    <w:rsid w:val="00070936"/>
    <w:rsid w:val="000E6CB4"/>
    <w:rsid w:val="00110E60"/>
    <w:rsid w:val="00113E99"/>
    <w:rsid w:val="001315F8"/>
    <w:rsid w:val="001344C1"/>
    <w:rsid w:val="001639B5"/>
    <w:rsid w:val="00171CCC"/>
    <w:rsid w:val="00174C91"/>
    <w:rsid w:val="00175521"/>
    <w:rsid w:val="00187A6E"/>
    <w:rsid w:val="0023741D"/>
    <w:rsid w:val="00261884"/>
    <w:rsid w:val="002B5801"/>
    <w:rsid w:val="002F7C26"/>
    <w:rsid w:val="0036044A"/>
    <w:rsid w:val="00372363"/>
    <w:rsid w:val="003A06B4"/>
    <w:rsid w:val="003A6666"/>
    <w:rsid w:val="003C0842"/>
    <w:rsid w:val="003D048A"/>
    <w:rsid w:val="003E6605"/>
    <w:rsid w:val="003F33B6"/>
    <w:rsid w:val="003F7902"/>
    <w:rsid w:val="004016AF"/>
    <w:rsid w:val="0041078E"/>
    <w:rsid w:val="004157A2"/>
    <w:rsid w:val="004202DC"/>
    <w:rsid w:val="0042160D"/>
    <w:rsid w:val="00433819"/>
    <w:rsid w:val="004520F0"/>
    <w:rsid w:val="004562D7"/>
    <w:rsid w:val="00456B3E"/>
    <w:rsid w:val="0049277A"/>
    <w:rsid w:val="00495D1C"/>
    <w:rsid w:val="004A0E72"/>
    <w:rsid w:val="004B7EEC"/>
    <w:rsid w:val="004C5727"/>
    <w:rsid w:val="004E2F2F"/>
    <w:rsid w:val="0051333A"/>
    <w:rsid w:val="00576B8A"/>
    <w:rsid w:val="005963E4"/>
    <w:rsid w:val="005B056B"/>
    <w:rsid w:val="005B5DB0"/>
    <w:rsid w:val="005D0CF1"/>
    <w:rsid w:val="0060446B"/>
    <w:rsid w:val="00604D24"/>
    <w:rsid w:val="006054DD"/>
    <w:rsid w:val="00616BE1"/>
    <w:rsid w:val="00621B72"/>
    <w:rsid w:val="00631B04"/>
    <w:rsid w:val="0063273A"/>
    <w:rsid w:val="006524AD"/>
    <w:rsid w:val="00691051"/>
    <w:rsid w:val="006D7A35"/>
    <w:rsid w:val="007142DB"/>
    <w:rsid w:val="00716427"/>
    <w:rsid w:val="00777022"/>
    <w:rsid w:val="00794E29"/>
    <w:rsid w:val="007A09EC"/>
    <w:rsid w:val="007B23E7"/>
    <w:rsid w:val="007C479E"/>
    <w:rsid w:val="007D18B5"/>
    <w:rsid w:val="007E3AD4"/>
    <w:rsid w:val="00810F14"/>
    <w:rsid w:val="008204B1"/>
    <w:rsid w:val="00824B2C"/>
    <w:rsid w:val="008463EC"/>
    <w:rsid w:val="00851E9E"/>
    <w:rsid w:val="00854639"/>
    <w:rsid w:val="00854F98"/>
    <w:rsid w:val="0085727C"/>
    <w:rsid w:val="00881DF7"/>
    <w:rsid w:val="00881EE8"/>
    <w:rsid w:val="00886862"/>
    <w:rsid w:val="008939AF"/>
    <w:rsid w:val="008A34D7"/>
    <w:rsid w:val="008B2225"/>
    <w:rsid w:val="008C3313"/>
    <w:rsid w:val="008C674B"/>
    <w:rsid w:val="008D20D5"/>
    <w:rsid w:val="008F7490"/>
    <w:rsid w:val="009167F7"/>
    <w:rsid w:val="00946482"/>
    <w:rsid w:val="009820B1"/>
    <w:rsid w:val="00997FAE"/>
    <w:rsid w:val="009A2178"/>
    <w:rsid w:val="009A6B00"/>
    <w:rsid w:val="009B68CA"/>
    <w:rsid w:val="00A03495"/>
    <w:rsid w:val="00A61363"/>
    <w:rsid w:val="00A65DB2"/>
    <w:rsid w:val="00A91C1D"/>
    <w:rsid w:val="00AB0D78"/>
    <w:rsid w:val="00AB16FE"/>
    <w:rsid w:val="00AC3D4B"/>
    <w:rsid w:val="00AC7D89"/>
    <w:rsid w:val="00AD5184"/>
    <w:rsid w:val="00B074E8"/>
    <w:rsid w:val="00B15292"/>
    <w:rsid w:val="00B4700D"/>
    <w:rsid w:val="00B50A7A"/>
    <w:rsid w:val="00B621B7"/>
    <w:rsid w:val="00BF0BBB"/>
    <w:rsid w:val="00BF4685"/>
    <w:rsid w:val="00C044EF"/>
    <w:rsid w:val="00C5401F"/>
    <w:rsid w:val="00C809B2"/>
    <w:rsid w:val="00C81E4D"/>
    <w:rsid w:val="00C90C05"/>
    <w:rsid w:val="00C95373"/>
    <w:rsid w:val="00CB1CFD"/>
    <w:rsid w:val="00CD3261"/>
    <w:rsid w:val="00CF6DD9"/>
    <w:rsid w:val="00CF7E28"/>
    <w:rsid w:val="00D14B44"/>
    <w:rsid w:val="00D3678F"/>
    <w:rsid w:val="00D401BD"/>
    <w:rsid w:val="00D45B9C"/>
    <w:rsid w:val="00D46B06"/>
    <w:rsid w:val="00D55FAE"/>
    <w:rsid w:val="00D5749D"/>
    <w:rsid w:val="00D75EA6"/>
    <w:rsid w:val="00D83BA5"/>
    <w:rsid w:val="00D867AE"/>
    <w:rsid w:val="00D910E2"/>
    <w:rsid w:val="00D95C98"/>
    <w:rsid w:val="00DA4B3F"/>
    <w:rsid w:val="00DE0CD7"/>
    <w:rsid w:val="00E15DB0"/>
    <w:rsid w:val="00E81C9A"/>
    <w:rsid w:val="00EC2C6E"/>
    <w:rsid w:val="00EE45AB"/>
    <w:rsid w:val="00EF081D"/>
    <w:rsid w:val="00EF6C78"/>
    <w:rsid w:val="00F01130"/>
    <w:rsid w:val="00F02777"/>
    <w:rsid w:val="00F254D4"/>
    <w:rsid w:val="00F34D02"/>
    <w:rsid w:val="00F54C45"/>
    <w:rsid w:val="00F57B50"/>
    <w:rsid w:val="00F602C6"/>
    <w:rsid w:val="00F707B0"/>
    <w:rsid w:val="00F807EC"/>
    <w:rsid w:val="00F97D61"/>
    <w:rsid w:val="00FC31CB"/>
    <w:rsid w:val="00FC7CB5"/>
    <w:rsid w:val="00FD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6FC6D8"/>
  <w15:chartTrackingRefBased/>
  <w15:docId w15:val="{7EDF91F9-EEEF-E847-B871-52F293D7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01F"/>
    <w:pPr>
      <w:spacing w:after="80"/>
    </w:pPr>
    <w:rPr>
      <w:kern w:val="2"/>
      <w:lang w:val="en-US"/>
      <w14:ligatures w14:val="standardContextual"/>
    </w:rPr>
  </w:style>
  <w:style w:type="paragraph" w:styleId="Titolo1">
    <w:name w:val="heading 1"/>
    <w:basedOn w:val="Normale"/>
    <w:next w:val="Normale"/>
    <w:link w:val="Titolo1Carattere"/>
    <w:uiPriority w:val="9"/>
    <w:rsid w:val="003C0842"/>
    <w:pPr>
      <w:keepNext/>
      <w:keepLines/>
      <w:numPr>
        <w:numId w:val="6"/>
      </w:numPr>
      <w:spacing w:before="240" w:after="0" w:line="240" w:lineRule="exact"/>
      <w:outlineLvl w:val="0"/>
    </w:pPr>
    <w:rPr>
      <w:rFonts w:asciiTheme="majorHAnsi" w:eastAsiaTheme="majorEastAsia" w:hAnsiTheme="majorHAnsi" w:cstheme="majorBidi"/>
      <w:color w:val="0070C0"/>
      <w:kern w:val="0"/>
      <w:sz w:val="48"/>
      <w:szCs w:val="48"/>
      <w:lang w:val="it-IT"/>
      <w14:ligatures w14:val="none"/>
    </w:rPr>
  </w:style>
  <w:style w:type="paragraph" w:styleId="Titolo2">
    <w:name w:val="heading 2"/>
    <w:aliases w:val="2019 Stile Titolo 2-ok"/>
    <w:basedOn w:val="Titolo1"/>
    <w:next w:val="Normale"/>
    <w:link w:val="Titolo2Carattere"/>
    <w:rsid w:val="0063273A"/>
    <w:pPr>
      <w:keepLines w:val="0"/>
      <w:numPr>
        <w:ilvl w:val="1"/>
      </w:numPr>
      <w:spacing w:after="200" w:line="312" w:lineRule="auto"/>
      <w:outlineLvl w:val="1"/>
    </w:pPr>
    <w:rPr>
      <w:rFonts w:ascii="Ubuntu" w:eastAsia="Times New Roman" w:hAnsi="Ubuntu" w:cs="Arial"/>
      <w:b/>
      <w:iCs/>
      <w:color w:val="auto"/>
      <w:sz w:val="28"/>
      <w:szCs w:val="24"/>
      <w:lang w:eastAsia="it-IT"/>
    </w:rPr>
  </w:style>
  <w:style w:type="paragraph" w:styleId="Titolo3">
    <w:name w:val="heading 3"/>
    <w:aliases w:val="2019 Stile Titolo 3-ok"/>
    <w:basedOn w:val="Titolo2"/>
    <w:next w:val="Normale"/>
    <w:link w:val="Titolo3Carattere"/>
    <w:rsid w:val="0063273A"/>
    <w:pPr>
      <w:outlineLvl w:val="2"/>
    </w:pPr>
    <w:rPr>
      <w:bCs/>
      <w:sz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rsid w:val="003C0842"/>
    <w:pPr>
      <w:numPr>
        <w:numId w:val="3"/>
      </w:numPr>
      <w:spacing w:line="240" w:lineRule="exact"/>
    </w:pPr>
    <w:rPr>
      <w:rFonts w:ascii="Minion Pro" w:eastAsiaTheme="minorEastAsia" w:hAnsi="Minion Pro"/>
      <w:kern w:val="0"/>
      <w:sz w:val="20"/>
      <w:szCs w:val="20"/>
      <w:lang w:val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0842"/>
    <w:rPr>
      <w:rFonts w:asciiTheme="majorHAnsi" w:eastAsiaTheme="majorEastAsia" w:hAnsiTheme="majorHAnsi" w:cstheme="majorBidi"/>
      <w:color w:val="0070C0"/>
      <w:sz w:val="48"/>
      <w:szCs w:val="48"/>
    </w:rPr>
  </w:style>
  <w:style w:type="character" w:customStyle="1" w:styleId="Titolo2Carattere">
    <w:name w:val="Titolo 2 Carattere"/>
    <w:aliases w:val="2019 Stile Titolo 2-ok Carattere"/>
    <w:basedOn w:val="Carpredefinitoparagrafo"/>
    <w:link w:val="Titolo2"/>
    <w:rsid w:val="0063273A"/>
    <w:rPr>
      <w:rFonts w:ascii="Ubuntu" w:eastAsia="Times New Roman" w:hAnsi="Ubuntu" w:cs="Arial"/>
      <w:b/>
      <w:iCs/>
      <w:sz w:val="28"/>
      <w:lang w:eastAsia="it-IT"/>
    </w:rPr>
  </w:style>
  <w:style w:type="paragraph" w:customStyle="1" w:styleId="TITOLO10">
    <w:name w:val="TITOLO_1"/>
    <w:basedOn w:val="Normale"/>
    <w:rsid w:val="00031F71"/>
    <w:pPr>
      <w:spacing w:line="280" w:lineRule="exact"/>
      <w:ind w:left="2126" w:hanging="2126"/>
    </w:pPr>
    <w:rPr>
      <w:rFonts w:ascii="Arial" w:eastAsia="Times New Roman" w:hAnsi="Arial" w:cs="Arial"/>
      <w:b/>
      <w:bCs/>
      <w:kern w:val="0"/>
      <w:sz w:val="20"/>
      <w:szCs w:val="20"/>
      <w:lang w:val="it-IT" w:eastAsia="it-CH"/>
      <w14:ligatures w14:val="none"/>
    </w:rPr>
  </w:style>
  <w:style w:type="paragraph" w:customStyle="1" w:styleId="2019StileTitolo1-ok">
    <w:name w:val="2019 Stile Titolo 1-ok"/>
    <w:basedOn w:val="Titolo1"/>
    <w:rsid w:val="0063273A"/>
    <w:pPr>
      <w:keepLines w:val="0"/>
      <w:pageBreakBefore/>
      <w:spacing w:before="0" w:after="200" w:line="312" w:lineRule="auto"/>
      <w:ind w:left="431"/>
    </w:pPr>
    <w:rPr>
      <w:rFonts w:ascii="Ubuntu" w:eastAsia="Times New Roman" w:hAnsi="Ubuntu" w:cs="Times New Roman"/>
      <w:b/>
      <w:color w:val="auto"/>
      <w:sz w:val="32"/>
      <w:szCs w:val="20"/>
      <w:lang w:eastAsia="it-IT"/>
    </w:rPr>
  </w:style>
  <w:style w:type="character" w:customStyle="1" w:styleId="Titolo3Carattere">
    <w:name w:val="Titolo 3 Carattere"/>
    <w:aliases w:val="2019 Stile Titolo 3-ok Carattere"/>
    <w:basedOn w:val="Carpredefinitoparagrafo"/>
    <w:link w:val="Titolo3"/>
    <w:rsid w:val="0063273A"/>
    <w:rPr>
      <w:rFonts w:ascii="Ubuntu" w:eastAsia="Times New Roman" w:hAnsi="Ubuntu" w:cs="Arial"/>
      <w:b/>
      <w:bCs/>
      <w:iCs/>
      <w:lang w:val="en-US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807EC"/>
    <w:pPr>
      <w:tabs>
        <w:tab w:val="center" w:pos="4819"/>
        <w:tab w:val="right" w:pos="9638"/>
      </w:tabs>
      <w:spacing w:after="0" w:line="240" w:lineRule="exact"/>
    </w:pPr>
    <w:rPr>
      <w:rFonts w:ascii="Minion Pro" w:eastAsiaTheme="minorEastAsia" w:hAnsi="Minion Pro"/>
      <w:kern w:val="0"/>
      <w:sz w:val="20"/>
      <w:szCs w:val="20"/>
      <w:lang w:val="it-IT"/>
      <w14:ligatures w14:val="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07EC"/>
    <w:rPr>
      <w:rFonts w:eastAsiaTheme="minorEastAsia"/>
      <w:sz w:val="22"/>
      <w:szCs w:val="22"/>
    </w:rPr>
  </w:style>
  <w:style w:type="paragraph" w:styleId="Pidipagina">
    <w:name w:val="footer"/>
    <w:basedOn w:val="Paragrafobase"/>
    <w:link w:val="PidipaginaCarattere"/>
    <w:uiPriority w:val="99"/>
    <w:unhideWhenUsed/>
    <w:qFormat/>
    <w:rsid w:val="00D95C98"/>
    <w:pPr>
      <w:suppressAutoHyphens/>
      <w:spacing w:line="200" w:lineRule="exact"/>
    </w:pPr>
    <w:rPr>
      <w:rFonts w:ascii="ABC ROM" w:hAnsi="ABC ROM" w:cs="ABC ROM"/>
      <w:spacing w:val="1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C98"/>
    <w:rPr>
      <w:rFonts w:ascii="ABC ROM" w:hAnsi="ABC ROM" w:cs="ABC ROM"/>
      <w:color w:val="000000"/>
      <w:spacing w:val="1"/>
      <w:sz w:val="16"/>
      <w:szCs w:val="16"/>
      <w:lang w:val="en-US"/>
    </w:rPr>
  </w:style>
  <w:style w:type="paragraph" w:customStyle="1" w:styleId="Paragrafobase">
    <w:name w:val="[Paragrafo base]"/>
    <w:basedOn w:val="Normale"/>
    <w:uiPriority w:val="99"/>
    <w:rsid w:val="00C809B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C45"/>
    <w:rPr>
      <w:rFonts w:ascii="Times New Roman" w:eastAsiaTheme="minorEastAsia" w:hAnsi="Times New Roman" w:cs="Times New Roman"/>
      <w:kern w:val="0"/>
      <w:sz w:val="18"/>
      <w:szCs w:val="18"/>
      <w:lang w:val="it-IT"/>
      <w14:ligatures w14:val="non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C45"/>
    <w:rPr>
      <w:rFonts w:ascii="Times New Roman" w:eastAsiaTheme="minorEastAsia" w:hAnsi="Times New Roman" w:cs="Times New Roman"/>
      <w:sz w:val="18"/>
      <w:szCs w:val="18"/>
    </w:rPr>
  </w:style>
  <w:style w:type="paragraph" w:styleId="Titolo">
    <w:name w:val="Title"/>
    <w:basedOn w:val="Normale"/>
    <w:link w:val="TitoloCarattere"/>
    <w:uiPriority w:val="10"/>
    <w:qFormat/>
    <w:rsid w:val="00794E29"/>
    <w:pPr>
      <w:spacing w:after="0" w:line="480" w:lineRule="exact"/>
      <w:ind w:left="1418" w:hanging="1418"/>
    </w:pPr>
    <w:rPr>
      <w:rFonts w:ascii="ABC ROM Medium" w:eastAsiaTheme="minorEastAsia" w:hAnsi="ABC ROM Medium" w:cs="Times New Roman (Corpo CS)"/>
      <w:kern w:val="0"/>
      <w:sz w:val="40"/>
      <w:szCs w:val="40"/>
      <w:lang w:val="it-IT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794E29"/>
    <w:rPr>
      <w:rFonts w:ascii="ABC ROM Medium" w:eastAsiaTheme="minorEastAsia" w:hAnsi="ABC ROM Medium" w:cs="Times New Roman (Corpo CS)"/>
      <w:sz w:val="40"/>
      <w:szCs w:val="40"/>
    </w:rPr>
  </w:style>
  <w:style w:type="paragraph" w:styleId="Sottotitolo">
    <w:name w:val="Subtitle"/>
    <w:basedOn w:val="Titolo"/>
    <w:link w:val="SottotitoloCarattere"/>
    <w:uiPriority w:val="11"/>
    <w:qFormat/>
    <w:rsid w:val="00794E29"/>
    <w:pPr>
      <w:ind w:left="0" w:firstLine="0"/>
    </w:pPr>
    <w:rPr>
      <w:rFonts w:ascii="ABC ROM" w:hAnsi="ABC ROM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4E29"/>
    <w:rPr>
      <w:rFonts w:ascii="ABC ROM" w:eastAsiaTheme="minorEastAsia" w:hAnsi="ABC ROM" w:cs="Times New Roman (Corpo CS)"/>
      <w:sz w:val="40"/>
      <w:szCs w:val="40"/>
    </w:rPr>
  </w:style>
  <w:style w:type="table" w:styleId="Grigliatabella">
    <w:name w:val="Table Grid"/>
    <w:basedOn w:val="Tabellanormale"/>
    <w:uiPriority w:val="39"/>
    <w:rsid w:val="00857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F6C7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nfasigrassetto">
    <w:name w:val="Strong"/>
    <w:basedOn w:val="Carpredefinitoparagrafo"/>
    <w:uiPriority w:val="22"/>
    <w:qFormat/>
    <w:rsid w:val="00EF6C78"/>
    <w:rPr>
      <w:b/>
      <w:bCs/>
    </w:rPr>
  </w:style>
  <w:style w:type="character" w:styleId="Enfasicorsivo">
    <w:name w:val="Emphasis"/>
    <w:basedOn w:val="Carpredefinitoparagrafo"/>
    <w:uiPriority w:val="20"/>
    <w:qFormat/>
    <w:rsid w:val="00EF6C78"/>
    <w:rPr>
      <w:i/>
      <w:iCs/>
    </w:rPr>
  </w:style>
  <w:style w:type="character" w:customStyle="1" w:styleId="apple-converted-space">
    <w:name w:val="apple-converted-space"/>
    <w:basedOn w:val="Carpredefinitoparagrafo"/>
    <w:rsid w:val="00C5401F"/>
  </w:style>
  <w:style w:type="paragraph" w:customStyle="1" w:styleId="p1">
    <w:name w:val="p1"/>
    <w:basedOn w:val="Normale"/>
    <w:rsid w:val="00616B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gmailquote">
    <w:name w:val="gmail_quote"/>
    <w:basedOn w:val="Normale"/>
    <w:rsid w:val="00851E9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1">
    <w:name w:val="s1"/>
    <w:basedOn w:val="Carpredefinitoparagrafo"/>
    <w:rsid w:val="00D46B06"/>
  </w:style>
  <w:style w:type="paragraph" w:customStyle="1" w:styleId="p2">
    <w:name w:val="p2"/>
    <w:basedOn w:val="Normale"/>
    <w:rsid w:val="00D46B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3">
    <w:name w:val="p3"/>
    <w:basedOn w:val="Normale"/>
    <w:rsid w:val="00D46B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4">
    <w:name w:val="p4"/>
    <w:basedOn w:val="Normale"/>
    <w:rsid w:val="00D46B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2">
    <w:name w:val="s2"/>
    <w:basedOn w:val="Carpredefinitoparagrafo"/>
    <w:rsid w:val="0041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sistant/Library/CloudStorage/OneDrive-MDCS.p.A/Desktop/Stage%20Alice/Artisti/MASSIMODECARLO%20Piece%20Unique_artist_year_ENGITACN%20cop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DC">
      <a:majorFont>
        <a:latin typeface="ABC ROM"/>
        <a:ea typeface=""/>
        <a:cs typeface=""/>
      </a:majorFont>
      <a:minorFont>
        <a:latin typeface="Mini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MASSIMODECARLO Piece Unique_artist_year_ENGITACN copia.dotx</Template>
  <TotalTime>5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MDC Assistant</cp:lastModifiedBy>
  <cp:revision>2</cp:revision>
  <cp:lastPrinted>2026-02-03T11:24:00Z</cp:lastPrinted>
  <dcterms:created xsi:type="dcterms:W3CDTF">2026-02-05T12:13:00Z</dcterms:created>
  <dcterms:modified xsi:type="dcterms:W3CDTF">2026-02-05T12:20:00Z</dcterms:modified>
</cp:coreProperties>
</file>